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CEE" w:rsidRDefault="00826CEE" w:rsidP="00684AA2">
      <w:pPr>
        <w:tabs>
          <w:tab w:val="right" w:pos="2880"/>
          <w:tab w:val="left" w:pos="7230"/>
        </w:tabs>
        <w:spacing w:after="0"/>
        <w:ind w:left="567" w:right="-428"/>
        <w:rPr>
          <w:rFonts w:ascii="Arial" w:hAnsi="Arial" w:cs="Arial"/>
          <w:color w:val="000000" w:themeColor="text1"/>
          <w:sz w:val="20"/>
          <w:szCs w:val="20"/>
        </w:rPr>
      </w:pPr>
    </w:p>
    <w:p w:rsidR="00826CEE" w:rsidRPr="00F052A8" w:rsidRDefault="00826CEE" w:rsidP="00684AA2">
      <w:pPr>
        <w:tabs>
          <w:tab w:val="right" w:pos="2880"/>
          <w:tab w:val="left" w:pos="7230"/>
        </w:tabs>
        <w:spacing w:after="0"/>
        <w:ind w:left="567" w:right="-428"/>
        <w:rPr>
          <w:rFonts w:ascii="Arial" w:hAnsi="Arial" w:cs="Arial"/>
          <w:color w:val="000000" w:themeColor="text1"/>
          <w:sz w:val="24"/>
          <w:szCs w:val="24"/>
        </w:rPr>
      </w:pPr>
    </w:p>
    <w:p w:rsidR="00826CEE" w:rsidRPr="00F052A8" w:rsidRDefault="00826CEE" w:rsidP="00684AA2">
      <w:pPr>
        <w:tabs>
          <w:tab w:val="right" w:pos="2880"/>
          <w:tab w:val="left" w:pos="7230"/>
        </w:tabs>
        <w:spacing w:after="0"/>
        <w:ind w:left="567" w:right="-428"/>
        <w:rPr>
          <w:rFonts w:ascii="Arial" w:hAnsi="Arial" w:cs="Arial"/>
          <w:color w:val="000000" w:themeColor="text1"/>
          <w:sz w:val="24"/>
          <w:szCs w:val="24"/>
        </w:rPr>
      </w:pPr>
    </w:p>
    <w:p w:rsidR="003026D3" w:rsidRDefault="003026D3" w:rsidP="003026D3">
      <w:pPr>
        <w:tabs>
          <w:tab w:val="left" w:pos="2010"/>
        </w:tabs>
        <w:spacing w:after="0"/>
        <w:ind w:left="567"/>
        <w:jc w:val="both"/>
      </w:pPr>
    </w:p>
    <w:p w:rsidR="004A494C" w:rsidRDefault="004A494C" w:rsidP="004A494C">
      <w:pPr>
        <w:jc w:val="right"/>
      </w:pPr>
      <w:r>
        <w:t>13.01.2026</w:t>
      </w:r>
    </w:p>
    <w:p w:rsidR="004A494C" w:rsidRDefault="004A494C" w:rsidP="004A494C">
      <w:pPr>
        <w:jc w:val="right"/>
      </w:pPr>
    </w:p>
    <w:p w:rsidR="004A494C" w:rsidRDefault="004A494C" w:rsidP="004A494C">
      <w:pPr>
        <w:jc w:val="center"/>
      </w:pPr>
      <w:r>
        <w:t>TERMINARZ ZJAZDÓW</w:t>
      </w:r>
    </w:p>
    <w:p w:rsidR="004A494C" w:rsidRDefault="004A494C" w:rsidP="004A494C">
      <w:pPr>
        <w:jc w:val="center"/>
      </w:pPr>
      <w:r>
        <w:t>STUDIA STACJONARNE II STOPNIA</w:t>
      </w:r>
    </w:p>
    <w:p w:rsidR="004A494C" w:rsidRDefault="004A494C" w:rsidP="004A494C">
      <w:pPr>
        <w:jc w:val="center"/>
      </w:pPr>
      <w:r>
        <w:t xml:space="preserve">KIERUNEK </w:t>
      </w:r>
      <w:r w:rsidRPr="009206C7">
        <w:rPr>
          <w:b/>
          <w:bCs/>
        </w:rPr>
        <w:t>Okręty i konstrukcje morskie (studia w jęz. ang.)</w:t>
      </w:r>
    </w:p>
    <w:p w:rsidR="004A494C" w:rsidRDefault="004A494C" w:rsidP="004A494C">
      <w:pPr>
        <w:jc w:val="center"/>
      </w:pPr>
      <w:r>
        <w:t>semestr letni 2025/2026</w:t>
      </w:r>
    </w:p>
    <w:p w:rsidR="004A494C" w:rsidRDefault="004A494C" w:rsidP="004A494C">
      <w:pPr>
        <w:jc w:val="both"/>
      </w:pPr>
    </w:p>
    <w:p w:rsidR="004A494C" w:rsidRPr="009206C7" w:rsidRDefault="004A494C" w:rsidP="004A494C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Calibri" w:eastAsia="Times New Roman" w:hAnsi="Calibri" w:cs="Calibri"/>
          <w:color w:val="000000"/>
        </w:rPr>
        <w:t>sem</w:t>
      </w:r>
      <w:proofErr w:type="spellEnd"/>
      <w:r>
        <w:rPr>
          <w:rFonts w:ascii="Calibri" w:eastAsia="Times New Roman" w:hAnsi="Calibri" w:cs="Calibri"/>
          <w:color w:val="000000"/>
        </w:rPr>
        <w:t>. 1</w:t>
      </w:r>
    </w:p>
    <w:p w:rsidR="004A494C" w:rsidRPr="009206C7" w:rsidRDefault="004A494C" w:rsidP="004A49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23-27.02</w:t>
      </w:r>
      <w:r w:rsidRPr="009206C7">
        <w:rPr>
          <w:rFonts w:ascii="Calibri" w:eastAsia="Times New Roman" w:hAnsi="Calibri" w:cs="Calibri"/>
        </w:rPr>
        <w:t>.202</w:t>
      </w:r>
      <w:r>
        <w:rPr>
          <w:rFonts w:ascii="Calibri" w:eastAsia="Times New Roman" w:hAnsi="Calibri" w:cs="Calibri"/>
        </w:rPr>
        <w:t>6</w:t>
      </w:r>
    </w:p>
    <w:p w:rsidR="004A494C" w:rsidRPr="009206C7" w:rsidRDefault="004A494C" w:rsidP="004A49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09-13.03</w:t>
      </w:r>
      <w:r w:rsidRPr="009206C7">
        <w:rPr>
          <w:rFonts w:ascii="Calibri" w:eastAsia="Times New Roman" w:hAnsi="Calibri" w:cs="Calibri"/>
        </w:rPr>
        <w:t>.202</w:t>
      </w:r>
      <w:r>
        <w:rPr>
          <w:rFonts w:ascii="Calibri" w:eastAsia="Times New Roman" w:hAnsi="Calibri" w:cs="Calibri"/>
        </w:rPr>
        <w:t>6</w:t>
      </w:r>
    </w:p>
    <w:p w:rsidR="004A494C" w:rsidRPr="009206C7" w:rsidRDefault="004A494C" w:rsidP="004A49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23-27.03</w:t>
      </w:r>
      <w:r w:rsidRPr="009206C7">
        <w:rPr>
          <w:rFonts w:ascii="Calibri" w:eastAsia="Times New Roman" w:hAnsi="Calibri" w:cs="Calibri"/>
        </w:rPr>
        <w:t>.202</w:t>
      </w:r>
      <w:r>
        <w:rPr>
          <w:rFonts w:ascii="Calibri" w:eastAsia="Times New Roman" w:hAnsi="Calibri" w:cs="Calibri"/>
        </w:rPr>
        <w:t>6</w:t>
      </w:r>
    </w:p>
    <w:p w:rsidR="004A494C" w:rsidRPr="009206C7" w:rsidRDefault="004A494C" w:rsidP="004A49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13-17.04</w:t>
      </w:r>
      <w:r w:rsidRPr="009206C7">
        <w:rPr>
          <w:rFonts w:ascii="Calibri" w:eastAsia="Times New Roman" w:hAnsi="Calibri" w:cs="Calibri"/>
        </w:rPr>
        <w:t>.202</w:t>
      </w:r>
      <w:r>
        <w:rPr>
          <w:rFonts w:ascii="Calibri" w:eastAsia="Times New Roman" w:hAnsi="Calibri" w:cs="Calibri"/>
        </w:rPr>
        <w:t>6</w:t>
      </w:r>
      <w:bookmarkStart w:id="0" w:name="_GoBack"/>
      <w:bookmarkEnd w:id="0"/>
    </w:p>
    <w:p w:rsidR="004A494C" w:rsidRPr="009206C7" w:rsidRDefault="004A494C" w:rsidP="004A49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11-15.05</w:t>
      </w:r>
      <w:r w:rsidRPr="009206C7">
        <w:rPr>
          <w:rFonts w:ascii="Calibri" w:eastAsia="Times New Roman" w:hAnsi="Calibri" w:cs="Calibri"/>
        </w:rPr>
        <w:t>.202</w:t>
      </w:r>
      <w:r>
        <w:rPr>
          <w:rFonts w:ascii="Calibri" w:eastAsia="Times New Roman" w:hAnsi="Calibri" w:cs="Calibri"/>
        </w:rPr>
        <w:t>6</w:t>
      </w:r>
    </w:p>
    <w:p w:rsidR="004A494C" w:rsidRPr="009206C7" w:rsidRDefault="004A494C" w:rsidP="004A494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25-29.05</w:t>
      </w:r>
      <w:r w:rsidRPr="009206C7">
        <w:rPr>
          <w:rFonts w:ascii="Calibri" w:eastAsia="Times New Roman" w:hAnsi="Calibri" w:cs="Calibri"/>
        </w:rPr>
        <w:t>.2026</w:t>
      </w:r>
    </w:p>
    <w:p w:rsidR="004A494C" w:rsidRDefault="004A494C" w:rsidP="004A494C">
      <w:pPr>
        <w:jc w:val="both"/>
      </w:pPr>
      <w:proofErr w:type="spellStart"/>
      <w:r>
        <w:t>Sem</w:t>
      </w:r>
      <w:proofErr w:type="spellEnd"/>
      <w:r>
        <w:t>. 3</w:t>
      </w:r>
    </w:p>
    <w:p w:rsidR="004A494C" w:rsidRDefault="004A494C" w:rsidP="004A494C">
      <w:pPr>
        <w:pStyle w:val="Akapitzlist"/>
        <w:numPr>
          <w:ilvl w:val="0"/>
          <w:numId w:val="7"/>
        </w:numPr>
        <w:spacing w:after="160" w:line="259" w:lineRule="auto"/>
        <w:jc w:val="both"/>
      </w:pPr>
      <w:r>
        <w:t>02-06.02.2026</w:t>
      </w:r>
    </w:p>
    <w:p w:rsidR="004A494C" w:rsidRDefault="004A494C" w:rsidP="004A494C">
      <w:pPr>
        <w:pStyle w:val="Akapitzlist"/>
        <w:numPr>
          <w:ilvl w:val="0"/>
          <w:numId w:val="7"/>
        </w:numPr>
        <w:spacing w:after="160" w:line="259" w:lineRule="auto"/>
        <w:jc w:val="both"/>
      </w:pPr>
      <w:r>
        <w:t>16-20.03.2026</w:t>
      </w:r>
    </w:p>
    <w:p w:rsidR="004A494C" w:rsidRDefault="004A494C" w:rsidP="004A494C">
      <w:pPr>
        <w:pStyle w:val="Akapitzlist"/>
        <w:numPr>
          <w:ilvl w:val="0"/>
          <w:numId w:val="7"/>
        </w:numPr>
        <w:spacing w:after="160" w:line="259" w:lineRule="auto"/>
        <w:jc w:val="both"/>
      </w:pPr>
      <w:r>
        <w:t>20-24.04.2026</w:t>
      </w:r>
    </w:p>
    <w:p w:rsidR="004A494C" w:rsidRDefault="004A494C" w:rsidP="004A494C">
      <w:pPr>
        <w:pStyle w:val="Akapitzlist"/>
        <w:numPr>
          <w:ilvl w:val="0"/>
          <w:numId w:val="7"/>
        </w:numPr>
        <w:spacing w:after="160" w:line="259" w:lineRule="auto"/>
        <w:jc w:val="both"/>
      </w:pPr>
      <w:r>
        <w:t>04-08.05.2026</w:t>
      </w:r>
    </w:p>
    <w:p w:rsidR="004A494C" w:rsidRDefault="004A494C" w:rsidP="004A494C">
      <w:pPr>
        <w:pStyle w:val="Akapitzlist"/>
        <w:numPr>
          <w:ilvl w:val="0"/>
          <w:numId w:val="7"/>
        </w:numPr>
        <w:spacing w:after="160" w:line="259" w:lineRule="auto"/>
        <w:jc w:val="both"/>
      </w:pPr>
      <w:r>
        <w:t>18-22.05.2026</w:t>
      </w:r>
    </w:p>
    <w:p w:rsidR="004A494C" w:rsidRDefault="004A494C" w:rsidP="004A494C">
      <w:pPr>
        <w:pStyle w:val="Akapitzlist"/>
        <w:numPr>
          <w:ilvl w:val="0"/>
          <w:numId w:val="7"/>
        </w:numPr>
        <w:spacing w:after="160" w:line="259" w:lineRule="auto"/>
        <w:jc w:val="both"/>
      </w:pPr>
      <w:r>
        <w:t>08-12.06.2026</w:t>
      </w:r>
    </w:p>
    <w:p w:rsidR="0051143A" w:rsidRDefault="0051143A" w:rsidP="003026D3">
      <w:pPr>
        <w:tabs>
          <w:tab w:val="left" w:pos="2010"/>
        </w:tabs>
        <w:spacing w:after="0"/>
        <w:ind w:left="567"/>
        <w:jc w:val="both"/>
      </w:pPr>
    </w:p>
    <w:sectPr w:rsidR="0051143A" w:rsidSect="0079785A">
      <w:footerReference w:type="default" r:id="rId8"/>
      <w:headerReference w:type="first" r:id="rId9"/>
      <w:footerReference w:type="first" r:id="rId10"/>
      <w:pgSz w:w="11906" w:h="16838"/>
      <w:pgMar w:top="426" w:right="1133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C47" w:rsidRDefault="00C15C47" w:rsidP="00956FA9">
      <w:pPr>
        <w:spacing w:after="0" w:line="240" w:lineRule="auto"/>
      </w:pPr>
      <w:r>
        <w:separator/>
      </w:r>
    </w:p>
  </w:endnote>
  <w:endnote w:type="continuationSeparator" w:id="0">
    <w:p w:rsidR="00C15C47" w:rsidRDefault="00C15C47" w:rsidP="00956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9B6F467-9DC7-4046-8E7C-E76E7DCA7ABA}"/>
    <w:embedBold r:id="rId2" w:fontKey="{A689CBAA-318F-4A4E-91B2-D8B1DBB6B5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anukPro-Medium">
    <w:altName w:val="Arial"/>
    <w:panose1 w:val="00000000000000000000"/>
    <w:charset w:val="00"/>
    <w:family w:val="swiss"/>
    <w:notTrueType/>
    <w:pitch w:val="variable"/>
    <w:sig w:usb0="00000001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0450" w:rsidRDefault="00FB0BCF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1109345</wp:posOffset>
              </wp:positionH>
              <wp:positionV relativeFrom="paragraph">
                <wp:posOffset>-185420</wp:posOffset>
              </wp:positionV>
              <wp:extent cx="1981200" cy="666750"/>
              <wp:effectExtent l="0" t="0" r="0" b="0"/>
              <wp:wrapNone/>
              <wp:docPr id="27" name="Pole tekstow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666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680" w:rsidRPr="00C267D6" w:rsidRDefault="000D6680" w:rsidP="000D6680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7" o:spid="_x0000_s1026" type="#_x0000_t202" style="position:absolute;margin-left:87.35pt;margin-top:-14.6pt;width:156pt;height:5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" filled="f" stroked="f">
              <v:textbox inset="0,0,0,0">
                <w:txbxContent>
                  <w:p w:rsidR="000D6680" w:rsidRPr="00C267D6" w:rsidRDefault="000D6680" w:rsidP="000D6680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2443480</wp:posOffset>
              </wp:positionH>
              <wp:positionV relativeFrom="paragraph">
                <wp:posOffset>-188595</wp:posOffset>
              </wp:positionV>
              <wp:extent cx="2071370" cy="443230"/>
              <wp:effectExtent l="0" t="0" r="5080" b="5080"/>
              <wp:wrapNone/>
              <wp:docPr id="28" name="Pole tekstow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680" w:rsidRPr="00FB0BCF" w:rsidRDefault="000D6680" w:rsidP="000D6680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28" o:spid="_x0000_s1027" type="#_x0000_t202" style="position:absolute;margin-left:192.4pt;margin-top:-14.85pt;width:163.1pt;height:34.9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" filled="f" stroked="f">
              <v:textbox style="mso-fit-shape-to-text:t" inset="0,0,0,0">
                <w:txbxContent>
                  <w:p w:rsidR="000D6680" w:rsidRPr="00FB0BCF" w:rsidRDefault="000D6680" w:rsidP="000D6680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16" name="Pole tekstow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16" o:spid="_x0000_s1028" type="#_x0000_t202" style="position:absolute;margin-left:264.3pt;margin-top:765.7pt;width:163.1pt;height:34.9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940" w:rsidRDefault="00820B0C" w:rsidP="000A7940">
    <w:pPr>
      <w:pStyle w:val="Stopka"/>
      <w:tabs>
        <w:tab w:val="clear" w:pos="4536"/>
        <w:tab w:val="clear" w:pos="9072"/>
        <w:tab w:val="left" w:pos="2445"/>
      </w:tabs>
    </w:pPr>
    <w:r w:rsidRPr="00820B0C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92032" behindDoc="1" locked="0" layoutInCell="1" allowOverlap="1" wp14:anchorId="39488A3C" wp14:editId="00A36FFA">
          <wp:simplePos x="0" y="0"/>
          <wp:positionH relativeFrom="column">
            <wp:posOffset>4676775</wp:posOffset>
          </wp:positionH>
          <wp:positionV relativeFrom="paragraph">
            <wp:posOffset>-419100</wp:posOffset>
          </wp:positionV>
          <wp:extent cx="1158240" cy="382905"/>
          <wp:effectExtent l="0" t="0" r="3810" b="0"/>
          <wp:wrapNone/>
          <wp:docPr id="33" name="Obraz 33" descr="FarU-Logo-Czarny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arU-Logo-Czarny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382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2440940</wp:posOffset>
              </wp:positionH>
              <wp:positionV relativeFrom="paragraph">
                <wp:posOffset>-358140</wp:posOffset>
              </wp:positionV>
              <wp:extent cx="2071370" cy="443230"/>
              <wp:effectExtent l="0" t="0" r="5080" b="5080"/>
              <wp:wrapNone/>
              <wp:docPr id="21" name="Pole tekstow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tel. +48 58  </w:t>
                          </w:r>
                          <w:r w:rsidR="00576A3A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347 28 67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</w:t>
                          </w:r>
                          <w:r w:rsidR="00576A3A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 347 12 96</w:t>
                          </w:r>
                        </w:p>
                        <w:p w:rsidR="00486F5A" w:rsidRPr="00576A3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de-DE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="00521BF7" w:rsidRPr="00FD54C1">
                              <w:rPr>
                                <w:rStyle w:val="Hipercze"/>
                                <w:rFonts w:ascii="SanukPro-Medium" w:hAnsi="SanukPro-Medium" w:cs="Arial"/>
                                <w:sz w:val="14"/>
                                <w:szCs w:val="14"/>
                                <w:lang w:val="de-DE"/>
                              </w:rPr>
                              <w:t>dziekanat.wimio@pg.edu.pl</w:t>
                            </w:r>
                          </w:hyperlink>
                          <w:r w:rsidR="00576A3A" w:rsidRPr="00B27557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de-DE"/>
                            </w:rPr>
                            <w:t xml:space="preserve"> </w:t>
                          </w:r>
                        </w:p>
                        <w:p w:rsidR="00486F5A" w:rsidRPr="000D6CB1" w:rsidRDefault="00C15C47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hyperlink r:id="rId3" w:history="1">
                            <w:r w:rsidR="00576A3A" w:rsidRPr="002F3267">
                              <w:rPr>
                                <w:rStyle w:val="Hipercze"/>
                                <w:rFonts w:ascii="SanukPro-Medium" w:hAnsi="SanukPro-Medium" w:cs="Arial"/>
                                <w:sz w:val="14"/>
                                <w:szCs w:val="14"/>
                                <w:lang w:val="en-US"/>
                              </w:rPr>
                              <w:t>w</w:t>
                            </w:r>
                            <w:r w:rsidR="00576A3A" w:rsidRPr="002F3267">
                              <w:rPr>
                                <w:rStyle w:val="Hipercze"/>
                                <w:rFonts w:ascii="SanukPro-Medium" w:hAnsi="SanukPro-Medium" w:cs="Arial"/>
                                <w:sz w:val="14"/>
                                <w:szCs w:val="14"/>
                              </w:rPr>
                              <w:t>ww.pg.edu.pl</w:t>
                            </w:r>
                          </w:hyperlink>
                          <w:r w:rsidR="00576A3A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1" o:spid="_x0000_s1029" type="#_x0000_t202" style="position:absolute;margin-left:192.2pt;margin-top:-28.2pt;width:163.1pt;height:34.9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tel. +48 58  </w:t>
                    </w:r>
                    <w:r w:rsidR="00576A3A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347 28 67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</w:t>
                    </w:r>
                    <w:r w:rsidR="00576A3A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 347 12 96</w:t>
                    </w:r>
                  </w:p>
                  <w:p w:rsidR="00486F5A" w:rsidRPr="00576A3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de-DE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hyperlink r:id="rId4" w:history="1">
                      <w:r w:rsidR="00521BF7" w:rsidRPr="00FD54C1">
                        <w:rPr>
                          <w:rStyle w:val="Hipercze"/>
                          <w:rFonts w:ascii="SanukPro-Medium" w:hAnsi="SanukPro-Medium" w:cs="Arial"/>
                          <w:sz w:val="14"/>
                          <w:szCs w:val="14"/>
                          <w:lang w:val="de-DE"/>
                        </w:rPr>
                        <w:t>dziekanat.wimio@pg.edu.pl</w:t>
                      </w:r>
                    </w:hyperlink>
                    <w:r w:rsidR="00576A3A" w:rsidRPr="00B27557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de-DE"/>
                      </w:rPr>
                      <w:t xml:space="preserve"> </w:t>
                    </w:r>
                  </w:p>
                  <w:p w:rsidR="00486F5A" w:rsidRPr="000D6CB1" w:rsidRDefault="00C15C47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hyperlink r:id="rId5" w:history="1">
                      <w:r w:rsidR="00576A3A" w:rsidRPr="002F3267">
                        <w:rPr>
                          <w:rStyle w:val="Hipercze"/>
                          <w:rFonts w:ascii="SanukPro-Medium" w:hAnsi="SanukPro-Medium" w:cs="Arial"/>
                          <w:sz w:val="14"/>
                          <w:szCs w:val="14"/>
                          <w:lang w:val="en-US"/>
                        </w:rPr>
                        <w:t>w</w:t>
                      </w:r>
                      <w:r w:rsidR="00576A3A" w:rsidRPr="002F3267">
                        <w:rPr>
                          <w:rStyle w:val="Hipercze"/>
                          <w:rFonts w:ascii="SanukPro-Medium" w:hAnsi="SanukPro-Medium" w:cs="Arial"/>
                          <w:sz w:val="14"/>
                          <w:szCs w:val="14"/>
                        </w:rPr>
                        <w:t>ww.pg.edu.pl</w:t>
                      </w:r>
                    </w:hyperlink>
                    <w:r w:rsidR="00576A3A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1109345</wp:posOffset>
              </wp:positionH>
              <wp:positionV relativeFrom="paragraph">
                <wp:posOffset>-350520</wp:posOffset>
              </wp:positionV>
              <wp:extent cx="1386205" cy="443230"/>
              <wp:effectExtent l="0" t="0" r="4445" b="5080"/>
              <wp:wrapNone/>
              <wp:docPr id="13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205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:rsidR="00C41FD0" w:rsidRDefault="00576A3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Dziekanat Wydziału Inżynierii Mechanicznej i Okrętownictwa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13" o:spid="_x0000_s1030" type="#_x0000_t202" style="position:absolute;margin-left:87.35pt;margin-top:-27.6pt;width:109.15pt;height:34.9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:rsidR="00C41FD0" w:rsidRDefault="00576A3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Dziekanat Wydziału Inżynierii Mechanicznej i Okrętownictwa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19" o:spid="_x0000_s1031" type="#_x0000_t202" style="position:absolute;margin-left:264.3pt;margin-top:765.7pt;width:163.1pt;height:34.9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4257040</wp:posOffset>
              </wp:positionH>
              <wp:positionV relativeFrom="paragraph">
                <wp:posOffset>4443730</wp:posOffset>
              </wp:positionV>
              <wp:extent cx="2071370" cy="443230"/>
              <wp:effectExtent l="0" t="0" r="5080" b="13970"/>
              <wp:wrapNone/>
              <wp:docPr id="18" name="Pole tekstow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8" o:spid="_x0000_s1032" type="#_x0000_t202" style="position:absolute;margin-left:335.2pt;margin-top:349.9pt;width:163.1pt;height:3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17" o:spid="_x0000_s1033" type="#_x0000_t202" style="position:absolute;margin-left:264.3pt;margin-top:765.7pt;width:163.1pt;height:34.9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15" name="Pole tekstow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15" o:spid="_x0000_s1034" type="#_x0000_t202" style="position:absolute;margin-left:264.3pt;margin-top:765.7pt;width:163.1pt;height:34.9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14" o:spid="_x0000_s1035" type="#_x0000_t202" style="position:absolute;margin-left:264.3pt;margin-top:765.7pt;width:163.1pt;height:34.9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43230"/>
              <wp:effectExtent l="0" t="0" r="5080" b="5080"/>
              <wp:wrapNone/>
              <wp:docPr id="12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10" o:spid="_x0000_s1036" type="#_x0000_t202" style="position:absolute;margin-left:159.15pt;margin-top:765.95pt;width:94.1pt;height:34.9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43230"/>
              <wp:effectExtent l="0" t="0" r="5080" b="5080"/>
              <wp:wrapNone/>
              <wp:docPr id="10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9" o:spid="_x0000_s1037" type="#_x0000_t202" style="position:absolute;margin-left:159.15pt;margin-top:765.95pt;width:94.1pt;height:34.9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9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8" o:spid="_x0000_s1038" type="#_x0000_t202" style="position:absolute;margin-left:264.3pt;margin-top:765.7pt;width:163.1pt;height:34.9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43230"/>
              <wp:effectExtent l="0" t="0" r="5080" b="5080"/>
              <wp:wrapNone/>
              <wp:docPr id="8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7" o:spid="_x0000_s1039" type="#_x0000_t202" style="position:absolute;margin-left:159.15pt;margin-top:765.95pt;width:94.1pt;height:34.9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7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6" o:spid="_x0000_s1040" type="#_x0000_t202" style="position:absolute;margin-left:264.3pt;margin-top:765.7pt;width:163.1pt;height:34.9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43230"/>
              <wp:effectExtent l="0" t="0" r="5080" b="5080"/>
              <wp:wrapNone/>
              <wp:docPr id="6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5" o:spid="_x0000_s1041" type="#_x0000_t202" style="position:absolute;margin-left:159.15pt;margin-top:765.95pt;width:94.1pt;height:34.9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5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3" o:spid="_x0000_s1042" type="#_x0000_t202" style="position:absolute;margin-left:264.3pt;margin-top:765.7pt;width:163.1pt;height:34.9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43230"/>
              <wp:effectExtent l="0" t="0" r="5080" b="508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2" o:spid="_x0000_s1043" type="#_x0000_t202" style="position:absolute;margin-left:159.15pt;margin-top:765.95pt;width:94.1pt;height:34.9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2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1" o:spid="_x0000_s1044" type="#_x0000_t202" style="position:absolute;margin-left:264.3pt;margin-top:765.7pt;width:163.1pt;height:34.9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43230"/>
              <wp:effectExtent l="0" t="0" r="5080" b="508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4" o:spid="_x0000_s1045" type="#_x0000_t202" style="position:absolute;margin-left:159.15pt;margin-top:765.95pt;width:94.1pt;height:34.9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29" name="Pole tekstow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Pole tekstowe 29" o:spid="_x0000_s1046" type="#_x0000_t202" style="position:absolute;margin-left:264.3pt;margin-top:765.7pt;width:163.1pt;height:34.9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" filled="f" stroked="f">
              <v:textbox style="mso-fit-shape-to-text:t" inset="0,0,0,0">
                <w:txbxContent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0A794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C47" w:rsidRDefault="00C15C47" w:rsidP="00956FA9">
      <w:pPr>
        <w:spacing w:after="0" w:line="240" w:lineRule="auto"/>
      </w:pPr>
      <w:r>
        <w:separator/>
      </w:r>
    </w:p>
  </w:footnote>
  <w:footnote w:type="continuationSeparator" w:id="0">
    <w:p w:rsidR="00C15C47" w:rsidRDefault="00C15C47" w:rsidP="00956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940" w:rsidRDefault="005937D8" w:rsidP="002D7694">
    <w:pPr>
      <w:pStyle w:val="Nagwek"/>
      <w:spacing w:before="240"/>
    </w:pPr>
    <w:r>
      <w:rPr>
        <w:rFonts w:ascii="Arial" w:hAnsi="Arial" w:cs="Arial"/>
        <w:noProof/>
        <w:color w:val="000000" w:themeColor="text1"/>
        <w:sz w:val="20"/>
        <w:szCs w:val="20"/>
      </w:rPr>
      <w:drawing>
        <wp:anchor distT="0" distB="0" distL="114300" distR="114300" simplePos="0" relativeHeight="251689984" behindDoc="1" locked="0" layoutInCell="1" allowOverlap="1" wp14:anchorId="08898782" wp14:editId="1F2042B2">
          <wp:simplePos x="0" y="0"/>
          <wp:positionH relativeFrom="column">
            <wp:posOffset>-238125</wp:posOffset>
          </wp:positionH>
          <wp:positionV relativeFrom="paragraph">
            <wp:posOffset>256540</wp:posOffset>
          </wp:positionV>
          <wp:extent cx="3117850" cy="868680"/>
          <wp:effectExtent l="0" t="0" r="6350" b="7620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g_w_i_m_i_o_kolo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7850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6CEE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C6522D"/>
    <w:multiLevelType w:val="hybridMultilevel"/>
    <w:tmpl w:val="ED14CB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77510"/>
    <w:multiLevelType w:val="hybridMultilevel"/>
    <w:tmpl w:val="D52A51D8"/>
    <w:lvl w:ilvl="0" w:tplc="A3267A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8BC4F57"/>
    <w:multiLevelType w:val="hybridMultilevel"/>
    <w:tmpl w:val="2A06AE48"/>
    <w:lvl w:ilvl="0" w:tplc="F2846312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B62212"/>
    <w:multiLevelType w:val="hybridMultilevel"/>
    <w:tmpl w:val="EEA492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5B0C92"/>
    <w:multiLevelType w:val="hybridMultilevel"/>
    <w:tmpl w:val="1D9E75B6"/>
    <w:lvl w:ilvl="0" w:tplc="0096C1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6E169DB"/>
    <w:multiLevelType w:val="multilevel"/>
    <w:tmpl w:val="6C72E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5B20DB"/>
    <w:multiLevelType w:val="hybridMultilevel"/>
    <w:tmpl w:val="5AA043C4"/>
    <w:lvl w:ilvl="0" w:tplc="FFFFFFFF">
      <w:start w:val="4"/>
      <w:numFmt w:val="upperRoman"/>
      <w:pStyle w:val="Nagwek4"/>
      <w:lvlText w:val="%1."/>
      <w:lvlJc w:val="right"/>
      <w:pPr>
        <w:tabs>
          <w:tab w:val="num" w:pos="2054"/>
        </w:tabs>
        <w:ind w:left="2054" w:hanging="18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6D0098"/>
    <w:multiLevelType w:val="multilevel"/>
    <w:tmpl w:val="CC2C3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9C19C6"/>
    <w:multiLevelType w:val="hybridMultilevel"/>
    <w:tmpl w:val="374CDB52"/>
    <w:lvl w:ilvl="0" w:tplc="040803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A8E130C"/>
    <w:multiLevelType w:val="hybridMultilevel"/>
    <w:tmpl w:val="9496E8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086E5E"/>
    <w:multiLevelType w:val="hybridMultilevel"/>
    <w:tmpl w:val="F87E83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0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3D4"/>
    <w:rsid w:val="000239D0"/>
    <w:rsid w:val="000267F7"/>
    <w:rsid w:val="00026906"/>
    <w:rsid w:val="00042744"/>
    <w:rsid w:val="000531F0"/>
    <w:rsid w:val="00055419"/>
    <w:rsid w:val="00055821"/>
    <w:rsid w:val="00063286"/>
    <w:rsid w:val="00067241"/>
    <w:rsid w:val="00073FA1"/>
    <w:rsid w:val="00081407"/>
    <w:rsid w:val="00084386"/>
    <w:rsid w:val="000A3FD8"/>
    <w:rsid w:val="000A5CFD"/>
    <w:rsid w:val="000A7940"/>
    <w:rsid w:val="000C4BA5"/>
    <w:rsid w:val="000C57D1"/>
    <w:rsid w:val="000C7C09"/>
    <w:rsid w:val="000D320F"/>
    <w:rsid w:val="000D3F7E"/>
    <w:rsid w:val="000D6680"/>
    <w:rsid w:val="000E3FD2"/>
    <w:rsid w:val="000F0BCA"/>
    <w:rsid w:val="00110623"/>
    <w:rsid w:val="00117C3F"/>
    <w:rsid w:val="0014325F"/>
    <w:rsid w:val="00154157"/>
    <w:rsid w:val="00167F75"/>
    <w:rsid w:val="0017230E"/>
    <w:rsid w:val="00181C42"/>
    <w:rsid w:val="001A2626"/>
    <w:rsid w:val="001A61B5"/>
    <w:rsid w:val="001B6ED4"/>
    <w:rsid w:val="001C2B82"/>
    <w:rsid w:val="001C2B96"/>
    <w:rsid w:val="001C33A2"/>
    <w:rsid w:val="001D066E"/>
    <w:rsid w:val="001D11EC"/>
    <w:rsid w:val="001D62FE"/>
    <w:rsid w:val="001D6BDE"/>
    <w:rsid w:val="001F5ACF"/>
    <w:rsid w:val="00207ED5"/>
    <w:rsid w:val="00237AFC"/>
    <w:rsid w:val="002408B8"/>
    <w:rsid w:val="0024138F"/>
    <w:rsid w:val="002431BE"/>
    <w:rsid w:val="0025339E"/>
    <w:rsid w:val="002568E3"/>
    <w:rsid w:val="002633F3"/>
    <w:rsid w:val="00265C34"/>
    <w:rsid w:val="00296725"/>
    <w:rsid w:val="002B0CA1"/>
    <w:rsid w:val="002D7694"/>
    <w:rsid w:val="002E7282"/>
    <w:rsid w:val="002F1B81"/>
    <w:rsid w:val="003026D3"/>
    <w:rsid w:val="003119C7"/>
    <w:rsid w:val="00324C23"/>
    <w:rsid w:val="003472EF"/>
    <w:rsid w:val="00360C0F"/>
    <w:rsid w:val="0036115B"/>
    <w:rsid w:val="0037343A"/>
    <w:rsid w:val="0039795C"/>
    <w:rsid w:val="003A4513"/>
    <w:rsid w:val="003B342C"/>
    <w:rsid w:val="003B427B"/>
    <w:rsid w:val="003B7614"/>
    <w:rsid w:val="003D43BE"/>
    <w:rsid w:val="003E1C98"/>
    <w:rsid w:val="00401B89"/>
    <w:rsid w:val="00423F42"/>
    <w:rsid w:val="004355E2"/>
    <w:rsid w:val="00437F24"/>
    <w:rsid w:val="004534D7"/>
    <w:rsid w:val="00464222"/>
    <w:rsid w:val="004708F6"/>
    <w:rsid w:val="0048433B"/>
    <w:rsid w:val="00485F53"/>
    <w:rsid w:val="00486B69"/>
    <w:rsid w:val="00486F5A"/>
    <w:rsid w:val="0049012B"/>
    <w:rsid w:val="004A4845"/>
    <w:rsid w:val="004A494C"/>
    <w:rsid w:val="004C687B"/>
    <w:rsid w:val="004D0DBA"/>
    <w:rsid w:val="004D61CB"/>
    <w:rsid w:val="004D7711"/>
    <w:rsid w:val="004E36C1"/>
    <w:rsid w:val="004E46FE"/>
    <w:rsid w:val="004F0596"/>
    <w:rsid w:val="004F0D54"/>
    <w:rsid w:val="00503E48"/>
    <w:rsid w:val="0051143A"/>
    <w:rsid w:val="0052168B"/>
    <w:rsid w:val="00521BF7"/>
    <w:rsid w:val="00534479"/>
    <w:rsid w:val="0055028E"/>
    <w:rsid w:val="00555847"/>
    <w:rsid w:val="005657C4"/>
    <w:rsid w:val="00576A3A"/>
    <w:rsid w:val="005937D8"/>
    <w:rsid w:val="005A0FD2"/>
    <w:rsid w:val="005B4EB1"/>
    <w:rsid w:val="005C02E2"/>
    <w:rsid w:val="005C2747"/>
    <w:rsid w:val="005C36B1"/>
    <w:rsid w:val="005C4F8B"/>
    <w:rsid w:val="005C5B85"/>
    <w:rsid w:val="005D38DF"/>
    <w:rsid w:val="005D68B3"/>
    <w:rsid w:val="005E2FE1"/>
    <w:rsid w:val="005E6D57"/>
    <w:rsid w:val="0060352E"/>
    <w:rsid w:val="0062206D"/>
    <w:rsid w:val="00634BFE"/>
    <w:rsid w:val="00636C70"/>
    <w:rsid w:val="00641707"/>
    <w:rsid w:val="00643A81"/>
    <w:rsid w:val="00662F19"/>
    <w:rsid w:val="00666078"/>
    <w:rsid w:val="00666E11"/>
    <w:rsid w:val="00671FEC"/>
    <w:rsid w:val="00677CA1"/>
    <w:rsid w:val="00684AA2"/>
    <w:rsid w:val="006978C0"/>
    <w:rsid w:val="006A3006"/>
    <w:rsid w:val="006A7BEE"/>
    <w:rsid w:val="006C1E6E"/>
    <w:rsid w:val="00703542"/>
    <w:rsid w:val="007046A4"/>
    <w:rsid w:val="007062FF"/>
    <w:rsid w:val="0071191B"/>
    <w:rsid w:val="007253AA"/>
    <w:rsid w:val="00725A78"/>
    <w:rsid w:val="00731407"/>
    <w:rsid w:val="00734F29"/>
    <w:rsid w:val="007377CB"/>
    <w:rsid w:val="00740851"/>
    <w:rsid w:val="007474F3"/>
    <w:rsid w:val="00763CA8"/>
    <w:rsid w:val="0079175F"/>
    <w:rsid w:val="0079785A"/>
    <w:rsid w:val="007A683A"/>
    <w:rsid w:val="007B0746"/>
    <w:rsid w:val="007B45BA"/>
    <w:rsid w:val="007C07B0"/>
    <w:rsid w:val="007D36E5"/>
    <w:rsid w:val="007D5B9D"/>
    <w:rsid w:val="007E313E"/>
    <w:rsid w:val="007E5CF0"/>
    <w:rsid w:val="007E60CD"/>
    <w:rsid w:val="007F2172"/>
    <w:rsid w:val="00820B0C"/>
    <w:rsid w:val="00826CEE"/>
    <w:rsid w:val="0085774A"/>
    <w:rsid w:val="00861A45"/>
    <w:rsid w:val="008847D3"/>
    <w:rsid w:val="00893FFE"/>
    <w:rsid w:val="008C3C3C"/>
    <w:rsid w:val="008D7D42"/>
    <w:rsid w:val="008E3B21"/>
    <w:rsid w:val="008F58FE"/>
    <w:rsid w:val="008F5B1C"/>
    <w:rsid w:val="00904EC4"/>
    <w:rsid w:val="00906095"/>
    <w:rsid w:val="009131BB"/>
    <w:rsid w:val="0092499E"/>
    <w:rsid w:val="009269FB"/>
    <w:rsid w:val="00940D62"/>
    <w:rsid w:val="00956FA9"/>
    <w:rsid w:val="00967940"/>
    <w:rsid w:val="0098596A"/>
    <w:rsid w:val="009A7F64"/>
    <w:rsid w:val="009B3DD3"/>
    <w:rsid w:val="009C097A"/>
    <w:rsid w:val="009C5490"/>
    <w:rsid w:val="009D5714"/>
    <w:rsid w:val="009E1998"/>
    <w:rsid w:val="009E5513"/>
    <w:rsid w:val="009E58D1"/>
    <w:rsid w:val="009F05B7"/>
    <w:rsid w:val="009F143A"/>
    <w:rsid w:val="009F40DF"/>
    <w:rsid w:val="00A07D08"/>
    <w:rsid w:val="00A162FF"/>
    <w:rsid w:val="00A237F9"/>
    <w:rsid w:val="00A40FD3"/>
    <w:rsid w:val="00A548E9"/>
    <w:rsid w:val="00A60B6D"/>
    <w:rsid w:val="00A639F0"/>
    <w:rsid w:val="00A75878"/>
    <w:rsid w:val="00A76D9E"/>
    <w:rsid w:val="00A77E4D"/>
    <w:rsid w:val="00A80D0D"/>
    <w:rsid w:val="00A81DC9"/>
    <w:rsid w:val="00A821D4"/>
    <w:rsid w:val="00A97E14"/>
    <w:rsid w:val="00AB6B6B"/>
    <w:rsid w:val="00AE488E"/>
    <w:rsid w:val="00AF1AE2"/>
    <w:rsid w:val="00B015D7"/>
    <w:rsid w:val="00B0291F"/>
    <w:rsid w:val="00B058C4"/>
    <w:rsid w:val="00B06E18"/>
    <w:rsid w:val="00B150E7"/>
    <w:rsid w:val="00B2315D"/>
    <w:rsid w:val="00B263D4"/>
    <w:rsid w:val="00B40CF8"/>
    <w:rsid w:val="00B558F9"/>
    <w:rsid w:val="00B63564"/>
    <w:rsid w:val="00B76948"/>
    <w:rsid w:val="00B979DC"/>
    <w:rsid w:val="00BA1E0A"/>
    <w:rsid w:val="00BA4515"/>
    <w:rsid w:val="00BC25DF"/>
    <w:rsid w:val="00BC31CF"/>
    <w:rsid w:val="00BF6D81"/>
    <w:rsid w:val="00C15C47"/>
    <w:rsid w:val="00C215CF"/>
    <w:rsid w:val="00C267D6"/>
    <w:rsid w:val="00C37FB0"/>
    <w:rsid w:val="00C41FD0"/>
    <w:rsid w:val="00C45874"/>
    <w:rsid w:val="00C47DDF"/>
    <w:rsid w:val="00C55786"/>
    <w:rsid w:val="00C610C5"/>
    <w:rsid w:val="00C66FA9"/>
    <w:rsid w:val="00C72A18"/>
    <w:rsid w:val="00C81BE6"/>
    <w:rsid w:val="00C81E52"/>
    <w:rsid w:val="00C82B30"/>
    <w:rsid w:val="00C92450"/>
    <w:rsid w:val="00C934DA"/>
    <w:rsid w:val="00C956DC"/>
    <w:rsid w:val="00CA377F"/>
    <w:rsid w:val="00CB51E0"/>
    <w:rsid w:val="00CB5CF6"/>
    <w:rsid w:val="00CD032C"/>
    <w:rsid w:val="00CE0BD1"/>
    <w:rsid w:val="00D03E55"/>
    <w:rsid w:val="00D16FBF"/>
    <w:rsid w:val="00D203D3"/>
    <w:rsid w:val="00D24FAA"/>
    <w:rsid w:val="00D3050A"/>
    <w:rsid w:val="00D57718"/>
    <w:rsid w:val="00D64A61"/>
    <w:rsid w:val="00D752A0"/>
    <w:rsid w:val="00D92161"/>
    <w:rsid w:val="00D956D4"/>
    <w:rsid w:val="00DA2943"/>
    <w:rsid w:val="00DC27E8"/>
    <w:rsid w:val="00DC3B9D"/>
    <w:rsid w:val="00DC7B22"/>
    <w:rsid w:val="00DD1532"/>
    <w:rsid w:val="00DE54E3"/>
    <w:rsid w:val="00DE6159"/>
    <w:rsid w:val="00DE64C7"/>
    <w:rsid w:val="00DE7E01"/>
    <w:rsid w:val="00DF5D4C"/>
    <w:rsid w:val="00E30514"/>
    <w:rsid w:val="00E32E8D"/>
    <w:rsid w:val="00E60FDF"/>
    <w:rsid w:val="00E659B3"/>
    <w:rsid w:val="00E70CC2"/>
    <w:rsid w:val="00E71AF3"/>
    <w:rsid w:val="00E85D7F"/>
    <w:rsid w:val="00E925F3"/>
    <w:rsid w:val="00EC07A2"/>
    <w:rsid w:val="00ED1294"/>
    <w:rsid w:val="00EE2B82"/>
    <w:rsid w:val="00F049E2"/>
    <w:rsid w:val="00F052A8"/>
    <w:rsid w:val="00F063BD"/>
    <w:rsid w:val="00F10297"/>
    <w:rsid w:val="00F20450"/>
    <w:rsid w:val="00F22240"/>
    <w:rsid w:val="00F505FE"/>
    <w:rsid w:val="00F52760"/>
    <w:rsid w:val="00F530E0"/>
    <w:rsid w:val="00F60346"/>
    <w:rsid w:val="00F61C7B"/>
    <w:rsid w:val="00F733C1"/>
    <w:rsid w:val="00F77AE2"/>
    <w:rsid w:val="00F85359"/>
    <w:rsid w:val="00F865DC"/>
    <w:rsid w:val="00F91924"/>
    <w:rsid w:val="00F9278C"/>
    <w:rsid w:val="00F936E9"/>
    <w:rsid w:val="00FB061B"/>
    <w:rsid w:val="00FB0BCF"/>
    <w:rsid w:val="00FB3240"/>
    <w:rsid w:val="00FB71D8"/>
    <w:rsid w:val="00FB75BC"/>
    <w:rsid w:val="00FC2C80"/>
    <w:rsid w:val="00FD53BE"/>
    <w:rsid w:val="00FE1C7C"/>
    <w:rsid w:val="00FF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6E6913"/>
  <w15:docId w15:val="{72C15861-9E54-459E-9173-CB773800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61A45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E48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6A3006"/>
    <w:pPr>
      <w:keepNext/>
      <w:numPr>
        <w:numId w:val="4"/>
      </w:numPr>
      <w:spacing w:after="0" w:line="240" w:lineRule="auto"/>
      <w:jc w:val="both"/>
      <w:outlineLvl w:val="3"/>
    </w:pPr>
    <w:rPr>
      <w:rFonts w:ascii="Arial" w:eastAsia="Times New Roman" w:hAnsi="Arial" w:cs="Times New Roman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7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C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FA9"/>
  </w:style>
  <w:style w:type="paragraph" w:styleId="Stopka">
    <w:name w:val="footer"/>
    <w:basedOn w:val="Normalny"/>
    <w:link w:val="Stopka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FA9"/>
  </w:style>
  <w:style w:type="character" w:styleId="Hipercze">
    <w:name w:val="Hyperlink"/>
    <w:basedOn w:val="Domylnaczcionkaakapitu"/>
    <w:uiPriority w:val="99"/>
    <w:unhideWhenUsed/>
    <w:rsid w:val="008C3C3C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B07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B0746"/>
    <w:rPr>
      <w:rFonts w:ascii="Courier New" w:eastAsia="Times New Roman" w:hAnsi="Courier New" w:cs="Courier New"/>
      <w:sz w:val="20"/>
      <w:szCs w:val="20"/>
    </w:rPr>
  </w:style>
  <w:style w:type="paragraph" w:styleId="Akapitzlist">
    <w:name w:val="List Paragraph"/>
    <w:basedOn w:val="Normalny"/>
    <w:uiPriority w:val="34"/>
    <w:qFormat/>
    <w:rsid w:val="00F9278C"/>
    <w:pPr>
      <w:ind w:left="720"/>
      <w:contextualSpacing/>
    </w:pPr>
  </w:style>
  <w:style w:type="table" w:styleId="Tabela-Siatka">
    <w:name w:val="Table Grid"/>
    <w:basedOn w:val="Standardowy"/>
    <w:uiPriority w:val="59"/>
    <w:rsid w:val="005C3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A3006"/>
    <w:rPr>
      <w:rFonts w:ascii="Arial" w:eastAsia="Times New Roman" w:hAnsi="Arial" w:cs="Times New Roman"/>
      <w:b/>
      <w:sz w:val="24"/>
      <w:szCs w:val="24"/>
    </w:rPr>
  </w:style>
  <w:style w:type="character" w:customStyle="1" w:styleId="TekstpodstawowyZnak">
    <w:name w:val="Tekst podstawowy Znak"/>
    <w:aliases w:val="Znak Znak Znak Znak Znak,Znak Znak Znak Znak1"/>
    <w:basedOn w:val="Domylnaczcionkaakapitu"/>
    <w:link w:val="Tekstpodstawowy"/>
    <w:locked/>
    <w:rsid w:val="006A3006"/>
    <w:rPr>
      <w:sz w:val="24"/>
      <w:lang w:val="x-none" w:eastAsia="x-none"/>
    </w:rPr>
  </w:style>
  <w:style w:type="paragraph" w:styleId="Tekstpodstawowy">
    <w:name w:val="Body Text"/>
    <w:aliases w:val="Znak Znak Znak Znak,Znak Znak Znak"/>
    <w:basedOn w:val="Normalny"/>
    <w:link w:val="TekstpodstawowyZnak"/>
    <w:unhideWhenUsed/>
    <w:rsid w:val="006A3006"/>
    <w:pPr>
      <w:spacing w:after="0" w:line="360" w:lineRule="auto"/>
      <w:jc w:val="both"/>
    </w:pPr>
    <w:rPr>
      <w:sz w:val="24"/>
      <w:lang w:val="x-none" w:eastAsia="x-none"/>
    </w:rPr>
  </w:style>
  <w:style w:type="character" w:customStyle="1" w:styleId="TekstpodstawowyZnak1">
    <w:name w:val="Tekst podstawowy Znak1"/>
    <w:basedOn w:val="Domylnaczcionkaakapitu"/>
    <w:uiPriority w:val="99"/>
    <w:semiHidden/>
    <w:rsid w:val="006A3006"/>
  </w:style>
  <w:style w:type="character" w:customStyle="1" w:styleId="Nagwek3Znak">
    <w:name w:val="Nagłówek 3 Znak"/>
    <w:basedOn w:val="Domylnaczcionkaakapitu"/>
    <w:link w:val="Nagwek3"/>
    <w:uiPriority w:val="9"/>
    <w:rsid w:val="00AE488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E4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AE488E"/>
    <w:rPr>
      <w:b/>
      <w:bCs/>
    </w:rPr>
  </w:style>
  <w:style w:type="character" w:styleId="Uwydatnienie">
    <w:name w:val="Emphasis"/>
    <w:basedOn w:val="Domylnaczcionkaakapitu"/>
    <w:uiPriority w:val="20"/>
    <w:qFormat/>
    <w:rsid w:val="00AE488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g.edu.pl" TargetMode="External"/><Relationship Id="rId2" Type="http://schemas.openxmlformats.org/officeDocument/2006/relationships/hyperlink" Target="mailto:dziekanat.wimio@pg.edu.pl" TargetMode="External"/><Relationship Id="rId1" Type="http://schemas.openxmlformats.org/officeDocument/2006/relationships/image" Target="media/image2.jpeg"/><Relationship Id="rId5" Type="http://schemas.openxmlformats.org/officeDocument/2006/relationships/hyperlink" Target="http://www.pg.edu.pl" TargetMode="External"/><Relationship Id="rId4" Type="http://schemas.openxmlformats.org/officeDocument/2006/relationships/hyperlink" Target="mailto:dziekanat.wimio@pg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oletta\Documents\Niestandardowe%20szablony%20pakietu%20Office\Szablon%20Dziekanat%20WIMiO_2503202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77531-132F-469C-8D31-D02E46615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Dziekanat WIMiO_25032022</Template>
  <TotalTime>1</TotalTime>
  <Pages>1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Wioletta</dc:creator>
  <cp:lastModifiedBy>Ola</cp:lastModifiedBy>
  <cp:revision>2</cp:revision>
  <cp:lastPrinted>2025-10-07T09:12:00Z</cp:lastPrinted>
  <dcterms:created xsi:type="dcterms:W3CDTF">2026-01-13T13:51:00Z</dcterms:created>
  <dcterms:modified xsi:type="dcterms:W3CDTF">2026-01-13T13:51:00Z</dcterms:modified>
</cp:coreProperties>
</file>