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B4CB0E" w14:textId="77777777" w:rsidR="00826CEE" w:rsidRDefault="00826CEE" w:rsidP="00684AA2">
      <w:pPr>
        <w:tabs>
          <w:tab w:val="right" w:pos="2880"/>
          <w:tab w:val="left" w:pos="7230"/>
        </w:tabs>
        <w:spacing w:after="0"/>
        <w:ind w:left="567" w:right="-428"/>
        <w:rPr>
          <w:rFonts w:ascii="Arial" w:hAnsi="Arial" w:cs="Arial"/>
          <w:color w:val="000000" w:themeColor="text1"/>
          <w:sz w:val="20"/>
          <w:szCs w:val="20"/>
        </w:rPr>
      </w:pPr>
    </w:p>
    <w:p w14:paraId="59DEC9D3" w14:textId="77777777" w:rsidR="00826CEE" w:rsidRPr="00F052A8" w:rsidRDefault="00826CEE" w:rsidP="00684AA2">
      <w:pPr>
        <w:tabs>
          <w:tab w:val="right" w:pos="2880"/>
          <w:tab w:val="left" w:pos="7230"/>
        </w:tabs>
        <w:spacing w:after="0"/>
        <w:ind w:left="567" w:right="-428"/>
        <w:rPr>
          <w:rFonts w:ascii="Arial" w:hAnsi="Arial" w:cs="Arial"/>
          <w:color w:val="000000" w:themeColor="text1"/>
          <w:sz w:val="24"/>
          <w:szCs w:val="24"/>
        </w:rPr>
      </w:pPr>
    </w:p>
    <w:p w14:paraId="52F19984" w14:textId="77777777" w:rsidR="00826CEE" w:rsidRPr="00F052A8" w:rsidRDefault="00826CEE" w:rsidP="00684AA2">
      <w:pPr>
        <w:tabs>
          <w:tab w:val="right" w:pos="2880"/>
          <w:tab w:val="left" w:pos="7230"/>
        </w:tabs>
        <w:spacing w:after="0"/>
        <w:ind w:left="567" w:right="-428"/>
        <w:rPr>
          <w:rFonts w:ascii="Arial" w:hAnsi="Arial" w:cs="Arial"/>
          <w:color w:val="000000" w:themeColor="text1"/>
          <w:sz w:val="24"/>
          <w:szCs w:val="24"/>
        </w:rPr>
      </w:pPr>
    </w:p>
    <w:p w14:paraId="199B2C14" w14:textId="77777777" w:rsidR="003026D3" w:rsidRDefault="003026D3" w:rsidP="003026D3">
      <w:pPr>
        <w:tabs>
          <w:tab w:val="left" w:pos="2010"/>
        </w:tabs>
        <w:spacing w:after="0"/>
        <w:ind w:left="567"/>
        <w:jc w:val="both"/>
      </w:pPr>
    </w:p>
    <w:p w14:paraId="70F6CDE9" w14:textId="77777777" w:rsidR="0051143A" w:rsidRDefault="0051143A" w:rsidP="003026D3">
      <w:pPr>
        <w:tabs>
          <w:tab w:val="left" w:pos="2010"/>
        </w:tabs>
        <w:spacing w:after="0"/>
        <w:ind w:left="567"/>
        <w:jc w:val="both"/>
      </w:pPr>
    </w:p>
    <w:p w14:paraId="6EB418B7" w14:textId="3AB47232" w:rsidR="005E2FE1" w:rsidRPr="009D21DE" w:rsidRDefault="0051143A" w:rsidP="009D21DE">
      <w:pPr>
        <w:tabs>
          <w:tab w:val="left" w:pos="2010"/>
        </w:tabs>
        <w:spacing w:after="0"/>
        <w:jc w:val="both"/>
      </w:pPr>
      <w:r>
        <w:t>Dziekanat</w:t>
      </w:r>
      <w:r w:rsidR="0079785A">
        <w:t xml:space="preserve"> </w:t>
      </w:r>
    </w:p>
    <w:p w14:paraId="0E252968" w14:textId="77777777" w:rsidR="00110623" w:rsidRDefault="00110623" w:rsidP="007511BE">
      <w:pPr>
        <w:pStyle w:val="Normalny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</w:p>
    <w:p w14:paraId="0CDE6F7C" w14:textId="77777777" w:rsidR="006E6789" w:rsidRDefault="006E6789" w:rsidP="006E6789">
      <w:pPr>
        <w:jc w:val="right"/>
      </w:pPr>
      <w:r>
        <w:t>10.09.2025</w:t>
      </w:r>
    </w:p>
    <w:p w14:paraId="4C67A231" w14:textId="77777777" w:rsidR="006E6789" w:rsidRDefault="006E6789" w:rsidP="006E6789">
      <w:pPr>
        <w:jc w:val="right"/>
      </w:pPr>
    </w:p>
    <w:p w14:paraId="3EC609D8" w14:textId="77777777" w:rsidR="006E6789" w:rsidRDefault="006E6789" w:rsidP="006E6789">
      <w:pPr>
        <w:jc w:val="center"/>
        <w:rPr>
          <w:sz w:val="28"/>
          <w:szCs w:val="28"/>
        </w:rPr>
      </w:pPr>
      <w:r>
        <w:rPr>
          <w:sz w:val="28"/>
          <w:szCs w:val="28"/>
        </w:rPr>
        <w:t>TERMINARZ ZJAZDÓW</w:t>
      </w:r>
    </w:p>
    <w:p w14:paraId="4E74675A" w14:textId="77777777" w:rsidR="006E6789" w:rsidRDefault="006E6789" w:rsidP="006E6789">
      <w:pPr>
        <w:jc w:val="center"/>
        <w:rPr>
          <w:sz w:val="28"/>
          <w:szCs w:val="28"/>
        </w:rPr>
      </w:pPr>
      <w:r>
        <w:rPr>
          <w:sz w:val="28"/>
          <w:szCs w:val="28"/>
        </w:rPr>
        <w:t>STUDIA STACJONARNE II STOPNIA</w:t>
      </w:r>
    </w:p>
    <w:p w14:paraId="422810F0" w14:textId="77777777" w:rsidR="006E6789" w:rsidRDefault="006E6789" w:rsidP="006E6789">
      <w:pPr>
        <w:jc w:val="center"/>
        <w:rPr>
          <w:b/>
          <w:bCs/>
        </w:rPr>
      </w:pPr>
      <w:r>
        <w:t xml:space="preserve">KIERUNEK </w:t>
      </w:r>
      <w:r>
        <w:rPr>
          <w:b/>
          <w:bCs/>
        </w:rPr>
        <w:t>Okręty i konstrukcje morskie (studia w jęz. ang.)</w:t>
      </w:r>
    </w:p>
    <w:p w14:paraId="161E9ABC" w14:textId="77777777" w:rsidR="006E6789" w:rsidRDefault="006E6789" w:rsidP="006E6789">
      <w:pPr>
        <w:jc w:val="center"/>
      </w:pPr>
      <w:r>
        <w:t>spec. Design and Construction of Offshore Power Systems</w:t>
      </w:r>
    </w:p>
    <w:p w14:paraId="2F22E614" w14:textId="77777777" w:rsidR="006E6789" w:rsidRDefault="006E6789" w:rsidP="006E6789">
      <w:pPr>
        <w:jc w:val="center"/>
      </w:pPr>
      <w:r>
        <w:t>spec. Ship Design, Construction and Technology</w:t>
      </w:r>
    </w:p>
    <w:p w14:paraId="68E1678D" w14:textId="77777777" w:rsidR="006E6789" w:rsidRDefault="006E6789" w:rsidP="006E6789">
      <w:pPr>
        <w:jc w:val="center"/>
      </w:pPr>
      <w:r>
        <w:t>spec. Ship Propulsion Systems and Marine Equipment</w:t>
      </w:r>
    </w:p>
    <w:p w14:paraId="2A4E87B5" w14:textId="77777777" w:rsidR="006E6789" w:rsidRDefault="006E6789" w:rsidP="006E6789">
      <w:pPr>
        <w:jc w:val="center"/>
        <w:rPr>
          <w:b/>
          <w:bCs/>
        </w:rPr>
      </w:pPr>
    </w:p>
    <w:p w14:paraId="21B8EB6B" w14:textId="77777777" w:rsidR="006E6789" w:rsidRDefault="006E6789" w:rsidP="006E6789">
      <w:pPr>
        <w:jc w:val="center"/>
      </w:pPr>
      <w:r>
        <w:t>semestr zimowy 2026/2027</w:t>
      </w:r>
    </w:p>
    <w:p w14:paraId="4E2C3858" w14:textId="77777777" w:rsidR="006E6789" w:rsidRDefault="006E6789" w:rsidP="006E6789">
      <w:pPr>
        <w:jc w:val="both"/>
      </w:pPr>
      <w:r>
        <w:t>Zajęcia odbywające się na Uczelni:</w:t>
      </w:r>
    </w:p>
    <w:p w14:paraId="117A64F5" w14:textId="77777777" w:rsidR="006E6789" w:rsidRDefault="006E6789" w:rsidP="006E678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5-9.10.2026</w:t>
      </w:r>
    </w:p>
    <w:p w14:paraId="1F7FCE71" w14:textId="77777777" w:rsidR="006E6789" w:rsidRDefault="006E6789" w:rsidP="006E678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19-23.10.2026</w:t>
      </w:r>
    </w:p>
    <w:p w14:paraId="051F8AD0" w14:textId="77777777" w:rsidR="006E6789" w:rsidRDefault="006E6789" w:rsidP="006E678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2-6.11.2026</w:t>
      </w:r>
    </w:p>
    <w:p w14:paraId="261D0529" w14:textId="77777777" w:rsidR="006E6789" w:rsidRDefault="006E6789" w:rsidP="006E678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16-20.11.2026</w:t>
      </w:r>
    </w:p>
    <w:p w14:paraId="425BC731" w14:textId="77777777" w:rsidR="006E6789" w:rsidRDefault="006E6789" w:rsidP="006E678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30.11-4.12.2026</w:t>
      </w:r>
    </w:p>
    <w:p w14:paraId="55F57FB6" w14:textId="77777777" w:rsidR="006E6789" w:rsidRDefault="006E6789" w:rsidP="006E678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14-18.12.2026</w:t>
      </w:r>
    </w:p>
    <w:p w14:paraId="46314BF3" w14:textId="77777777" w:rsidR="006E6789" w:rsidRDefault="006E6789" w:rsidP="006E678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11-15.01.2027</w:t>
      </w:r>
    </w:p>
    <w:p w14:paraId="6C3B7327" w14:textId="77777777" w:rsidR="006E6789" w:rsidRDefault="006E6789" w:rsidP="006E678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18-22.01.2027</w:t>
      </w:r>
    </w:p>
    <w:p w14:paraId="3FBDA31E" w14:textId="77777777" w:rsidR="006E6789" w:rsidRDefault="006E6789" w:rsidP="006E6789">
      <w:pPr>
        <w:spacing w:before="100" w:beforeAutospacing="1" w:after="100" w:afterAutospacing="1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Zajęcia w formie zdalnej odbywają się w tygodniach bez zjazdów stacjonarnych.</w:t>
      </w:r>
    </w:p>
    <w:p w14:paraId="77784EE2" w14:textId="77777777" w:rsidR="006A2D18" w:rsidRPr="006A2D18" w:rsidRDefault="006A2D18" w:rsidP="006A2D18">
      <w:pPr>
        <w:spacing w:after="160" w:line="259" w:lineRule="auto"/>
        <w:rPr>
          <w:rFonts w:ascii="Calibri" w:eastAsia="Calibri" w:hAnsi="Calibri" w:cs="Times New Roman"/>
          <w:lang w:eastAsia="en-US"/>
        </w:rPr>
      </w:pPr>
    </w:p>
    <w:p w14:paraId="67B217D5" w14:textId="77777777" w:rsidR="00110623" w:rsidRDefault="00110623" w:rsidP="00110623">
      <w:pPr>
        <w:pStyle w:val="NormalnyWeb"/>
        <w:spacing w:before="0" w:beforeAutospacing="0" w:after="0" w:afterAutospacing="0"/>
        <w:ind w:left="720"/>
        <w:jc w:val="right"/>
        <w:rPr>
          <w:rFonts w:ascii="Calibri" w:hAnsi="Calibri" w:cs="Calibri"/>
          <w:sz w:val="22"/>
          <w:szCs w:val="22"/>
        </w:rPr>
      </w:pPr>
    </w:p>
    <w:p w14:paraId="36493786" w14:textId="77777777" w:rsidR="00110623" w:rsidRPr="00110623" w:rsidRDefault="00110623" w:rsidP="00110623">
      <w:pPr>
        <w:pStyle w:val="NormalnyWeb"/>
        <w:spacing w:before="0" w:beforeAutospacing="0" w:after="0" w:afterAutospacing="0"/>
        <w:ind w:left="720"/>
        <w:jc w:val="right"/>
        <w:rPr>
          <w:rFonts w:ascii="Calibri" w:hAnsi="Calibri" w:cs="Calibri"/>
          <w:sz w:val="22"/>
          <w:szCs w:val="22"/>
        </w:rPr>
      </w:pPr>
    </w:p>
    <w:p w14:paraId="31E3CDCC" w14:textId="77777777" w:rsidR="00110623" w:rsidRDefault="00110623" w:rsidP="00110623">
      <w:pPr>
        <w:pStyle w:val="NormalnyWeb"/>
        <w:spacing w:before="0" w:beforeAutospacing="0" w:after="0" w:afterAutospacing="0"/>
        <w:ind w:left="720"/>
        <w:rPr>
          <w:rFonts w:ascii="Calibri" w:hAnsi="Calibri" w:cs="Calibri"/>
          <w:b/>
          <w:sz w:val="22"/>
          <w:szCs w:val="22"/>
        </w:rPr>
      </w:pPr>
    </w:p>
    <w:p w14:paraId="0B5AD4D8" w14:textId="77777777" w:rsidR="00110623" w:rsidRDefault="00110623" w:rsidP="00110623">
      <w:pPr>
        <w:pStyle w:val="NormalnyWeb"/>
        <w:spacing w:before="0" w:beforeAutospacing="0" w:after="0" w:afterAutospacing="0"/>
        <w:ind w:left="720"/>
        <w:rPr>
          <w:rFonts w:ascii="Calibri" w:hAnsi="Calibri" w:cs="Calibri"/>
          <w:b/>
          <w:sz w:val="22"/>
          <w:szCs w:val="22"/>
        </w:rPr>
      </w:pPr>
    </w:p>
    <w:sectPr w:rsidR="00110623" w:rsidSect="006354C3">
      <w:footerReference w:type="default" r:id="rId8"/>
      <w:headerReference w:type="first" r:id="rId9"/>
      <w:footerReference w:type="first" r:id="rId10"/>
      <w:pgSz w:w="11906" w:h="16838"/>
      <w:pgMar w:top="142" w:right="1133" w:bottom="56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6FB449" w14:textId="77777777" w:rsidR="007D0322" w:rsidRDefault="007D0322" w:rsidP="00956FA9">
      <w:pPr>
        <w:spacing w:after="0" w:line="240" w:lineRule="auto"/>
      </w:pPr>
      <w:r>
        <w:separator/>
      </w:r>
    </w:p>
  </w:endnote>
  <w:endnote w:type="continuationSeparator" w:id="0">
    <w:p w14:paraId="42F169FB" w14:textId="77777777" w:rsidR="007D0322" w:rsidRDefault="007D0322" w:rsidP="00956F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AEC5306E-2DF8-4D09-99CA-D659677B5D67}"/>
    <w:embedBold r:id="rId2" w:fontKey="{15EC8D14-F714-4347-9450-D4550D77B3E8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anukPro-Medium">
    <w:altName w:val="Arial"/>
    <w:panose1 w:val="00000000000000000000"/>
    <w:charset w:val="00"/>
    <w:family w:val="swiss"/>
    <w:notTrueType/>
    <w:pitch w:val="variable"/>
    <w:sig w:usb0="00000001" w:usb1="4000205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8AD1E" w14:textId="77777777" w:rsidR="00F20450" w:rsidRDefault="00FB0BCF">
    <w:pPr>
      <w:pStyle w:val="Stopka"/>
    </w:pPr>
    <w:r>
      <w:rPr>
        <w:noProof/>
      </w:rPr>
      <mc:AlternateContent>
        <mc:Choice Requires="wps">
          <w:drawing>
            <wp:anchor distT="0" distB="0" distL="114300" distR="114300" simplePos="0" relativeHeight="251685888" behindDoc="0" locked="0" layoutInCell="1" allowOverlap="1" wp14:anchorId="77028535" wp14:editId="36BD430E">
              <wp:simplePos x="0" y="0"/>
              <wp:positionH relativeFrom="column">
                <wp:posOffset>1109345</wp:posOffset>
              </wp:positionH>
              <wp:positionV relativeFrom="paragraph">
                <wp:posOffset>-185420</wp:posOffset>
              </wp:positionV>
              <wp:extent cx="1981200" cy="666750"/>
              <wp:effectExtent l="0" t="0" r="0" b="0"/>
              <wp:wrapNone/>
              <wp:docPr id="27" name="Pole tekstowe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81200" cy="6667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4E0237D" w14:textId="77777777" w:rsidR="000D6680" w:rsidRPr="00C267D6" w:rsidRDefault="000D6680" w:rsidP="000D6680">
                          <w:pPr>
                            <w:spacing w:after="0" w:line="240" w:lineRule="auto"/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7028535" id="_x0000_t202" coordsize="21600,21600" o:spt="202" path="m,l,21600r21600,l21600,xe">
              <v:stroke joinstyle="miter"/>
              <v:path gradientshapeok="t" o:connecttype="rect"/>
            </v:shapetype>
            <v:shape id="Pole tekstowe 27" o:spid="_x0000_s1026" type="#_x0000_t202" style="position:absolute;margin-left:87.35pt;margin-top:-14.6pt;width:156pt;height:52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" filled="f" stroked="f">
              <v:textbox inset="0,0,0,0">
                <w:txbxContent>
                  <w:p w14:paraId="44E0237D" w14:textId="77777777" w:rsidR="000D6680" w:rsidRPr="00C267D6" w:rsidRDefault="000D6680" w:rsidP="000D6680">
                    <w:pPr>
                      <w:spacing w:after="0" w:line="240" w:lineRule="auto"/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 w:rsidR="007D36E5">
      <w:rPr>
        <w:noProof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15C25338" wp14:editId="5AFF4ABB">
              <wp:simplePos x="0" y="0"/>
              <wp:positionH relativeFrom="column">
                <wp:posOffset>2443480</wp:posOffset>
              </wp:positionH>
              <wp:positionV relativeFrom="paragraph">
                <wp:posOffset>-188595</wp:posOffset>
              </wp:positionV>
              <wp:extent cx="2071370" cy="443230"/>
              <wp:effectExtent l="0" t="0" r="5080" b="5080"/>
              <wp:wrapNone/>
              <wp:docPr id="28" name="Pole tekstowe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71370" cy="44323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FE4CBE8" w14:textId="77777777" w:rsidR="000D6680" w:rsidRPr="00FB0BCF" w:rsidRDefault="000D6680" w:rsidP="000D6680">
                          <w:pPr>
                            <w:spacing w:after="0" w:line="240" w:lineRule="auto"/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15C25338" id="Pole tekstowe 28" o:spid="_x0000_s1027" type="#_x0000_t202" style="position:absolute;margin-left:192.4pt;margin-top:-14.85pt;width:163.1pt;height:34.9pt;z-index:2516869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" filled="f" stroked="f">
              <v:textbox style="mso-fit-shape-to-text:t" inset="0,0,0,0">
                <w:txbxContent>
                  <w:p w14:paraId="4FE4CBE8" w14:textId="77777777" w:rsidR="000D6680" w:rsidRPr="00FB0BCF" w:rsidRDefault="000D6680" w:rsidP="000D6680">
                    <w:pPr>
                      <w:spacing w:after="0" w:line="240" w:lineRule="auto"/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  <w:r w:rsidR="007D36E5">
      <w:rPr>
        <w:noProof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0EE2DB67" wp14:editId="3007AE60">
              <wp:simplePos x="0" y="0"/>
              <wp:positionH relativeFrom="column">
                <wp:posOffset>3356610</wp:posOffset>
              </wp:positionH>
              <wp:positionV relativeFrom="paragraph">
                <wp:posOffset>9724390</wp:posOffset>
              </wp:positionV>
              <wp:extent cx="2071370" cy="443230"/>
              <wp:effectExtent l="0" t="0" r="5080" b="5080"/>
              <wp:wrapNone/>
              <wp:docPr id="16" name="Pole tekstowe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71370" cy="44323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51DCDE7" w14:textId="77777777" w:rsidR="00486F5A" w:rsidRPr="000D6CB1" w:rsidRDefault="00486F5A" w:rsidP="000D6CB1">
                          <w:pPr>
                            <w:spacing w:after="0" w:line="240" w:lineRule="auto"/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</w:pPr>
                          <w:r w:rsidRPr="000D6CB1"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  <w:t>tel. +48 58  347 20 66</w:t>
                          </w:r>
                        </w:p>
                        <w:p w14:paraId="0370E107" w14:textId="77777777" w:rsidR="00486F5A" w:rsidRPr="000D6CB1" w:rsidRDefault="00486F5A" w:rsidP="000D6CB1">
                          <w:pPr>
                            <w:spacing w:after="0" w:line="240" w:lineRule="auto"/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</w:pPr>
                          <w:r w:rsidRPr="000D6CB1"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  <w:t>fax: +48 58 347 28 80</w:t>
                          </w:r>
                        </w:p>
                        <w:p w14:paraId="1C756F4F" w14:textId="77777777" w:rsidR="00486F5A" w:rsidRDefault="00486F5A" w:rsidP="000D6CB1">
                          <w:pPr>
                            <w:spacing w:after="0" w:line="240" w:lineRule="auto"/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</w:pPr>
                          <w:r w:rsidRPr="000D6CB1"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  <w:t>e-mail:</w:t>
                          </w:r>
                          <w:r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  <w:t xml:space="preserve"> </w:t>
                          </w:r>
                          <w:r w:rsidRPr="000D6CB1"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  <w:t>socjal@pg.gda.</w:t>
                          </w:r>
                          <w:r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  <w:t>pl</w:t>
                          </w:r>
                        </w:p>
                        <w:p w14:paraId="603BF227" w14:textId="77777777" w:rsidR="00486F5A" w:rsidRPr="000D6CB1" w:rsidRDefault="00486F5A" w:rsidP="000D6CB1">
                          <w:pPr>
                            <w:spacing w:after="0" w:line="240" w:lineRule="auto"/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  <w:t>w</w:t>
                          </w:r>
                          <w:r w:rsidRPr="000D6CB1"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</w:rPr>
                            <w:t>ww.pg.gda.pl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0EE2DB67" id="Pole tekstowe 16" o:spid="_x0000_s1028" type="#_x0000_t202" style="position:absolute;margin-left:264.3pt;margin-top:765.7pt;width:163.1pt;height:34.9pt;z-index:25167974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" filled="f" stroked="f">
              <v:textbox style="mso-fit-shape-to-text:t" inset="0,0,0,0">
                <w:txbxContent>
                  <w:p w14:paraId="251DCDE7" w14:textId="77777777" w:rsidR="00486F5A" w:rsidRPr="000D6CB1" w:rsidRDefault="00486F5A" w:rsidP="000D6CB1">
                    <w:pPr>
                      <w:spacing w:after="0" w:line="240" w:lineRule="auto"/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en-US"/>
                      </w:rPr>
                    </w:pPr>
                    <w:r w:rsidRPr="000D6CB1"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en-US"/>
                      </w:rPr>
                      <w:t>tel. +48 58  347 20 66</w:t>
                    </w:r>
                  </w:p>
                  <w:p w14:paraId="0370E107" w14:textId="77777777" w:rsidR="00486F5A" w:rsidRPr="000D6CB1" w:rsidRDefault="00486F5A" w:rsidP="000D6CB1">
                    <w:pPr>
                      <w:spacing w:after="0" w:line="240" w:lineRule="auto"/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en-US"/>
                      </w:rPr>
                    </w:pPr>
                    <w:r w:rsidRPr="000D6CB1"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en-US"/>
                      </w:rPr>
                      <w:t>fax: +48 58 347 28 80</w:t>
                    </w:r>
                  </w:p>
                  <w:p w14:paraId="1C756F4F" w14:textId="77777777" w:rsidR="00486F5A" w:rsidRDefault="00486F5A" w:rsidP="000D6CB1">
                    <w:pPr>
                      <w:spacing w:after="0" w:line="240" w:lineRule="auto"/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en-US"/>
                      </w:rPr>
                    </w:pPr>
                    <w:r w:rsidRPr="000D6CB1"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en-US"/>
                      </w:rPr>
                      <w:t>e-mail:</w:t>
                    </w:r>
                    <w:r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en-US"/>
                      </w:rPr>
                      <w:t xml:space="preserve"> </w:t>
                    </w:r>
                    <w:r w:rsidRPr="000D6CB1"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en-US"/>
                      </w:rPr>
                      <w:t>socjal@pg.gda.</w:t>
                    </w:r>
                    <w:r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en-US"/>
                      </w:rPr>
                      <w:t>pl</w:t>
                    </w:r>
                  </w:p>
                  <w:p w14:paraId="603BF227" w14:textId="77777777" w:rsidR="00486F5A" w:rsidRPr="000D6CB1" w:rsidRDefault="00486F5A" w:rsidP="000D6CB1">
                    <w:pPr>
                      <w:spacing w:after="0" w:line="240" w:lineRule="auto"/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</w:rPr>
                    </w:pPr>
                    <w:r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en-US"/>
                      </w:rPr>
                      <w:t>w</w:t>
                    </w:r>
                    <w:r w:rsidRPr="000D6CB1"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</w:rPr>
                      <w:t>ww.pg.gda.pl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148F42" w14:textId="77777777" w:rsidR="000A7940" w:rsidRDefault="00820B0C" w:rsidP="000A7940">
    <w:pPr>
      <w:pStyle w:val="Stopka"/>
      <w:tabs>
        <w:tab w:val="clear" w:pos="4536"/>
        <w:tab w:val="clear" w:pos="9072"/>
        <w:tab w:val="left" w:pos="2445"/>
      </w:tabs>
    </w:pPr>
    <w:r w:rsidRPr="00820B0C">
      <w:rPr>
        <w:rFonts w:ascii="Times New Roman" w:eastAsia="Times New Roman" w:hAnsi="Times New Roman" w:cs="Times New Roman"/>
        <w:noProof/>
        <w:sz w:val="24"/>
        <w:szCs w:val="24"/>
      </w:rPr>
      <w:drawing>
        <wp:anchor distT="0" distB="0" distL="114300" distR="114300" simplePos="0" relativeHeight="251692032" behindDoc="1" locked="0" layoutInCell="1" allowOverlap="1" wp14:anchorId="0A0AE38C" wp14:editId="5EC8234F">
          <wp:simplePos x="0" y="0"/>
          <wp:positionH relativeFrom="column">
            <wp:posOffset>4676775</wp:posOffset>
          </wp:positionH>
          <wp:positionV relativeFrom="paragraph">
            <wp:posOffset>-419100</wp:posOffset>
          </wp:positionV>
          <wp:extent cx="1158240" cy="382905"/>
          <wp:effectExtent l="0" t="0" r="3810" b="0"/>
          <wp:wrapNone/>
          <wp:docPr id="33" name="Obraz 33" descr="FarU-Logo-Czarny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FarU-Logo-Czarny_CMY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8240" cy="3829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D36E5">
      <w:rPr>
        <w:noProof/>
      </w:rPr>
      <mc:AlternateContent>
        <mc:Choice Requires="wps">
          <w:drawing>
            <wp:anchor distT="0" distB="0" distL="114300" distR="114300" simplePos="0" relativeHeight="251683840" behindDoc="0" locked="0" layoutInCell="1" allowOverlap="1" wp14:anchorId="3EFF8968" wp14:editId="6C473059">
              <wp:simplePos x="0" y="0"/>
              <wp:positionH relativeFrom="column">
                <wp:posOffset>2440940</wp:posOffset>
              </wp:positionH>
              <wp:positionV relativeFrom="paragraph">
                <wp:posOffset>-358140</wp:posOffset>
              </wp:positionV>
              <wp:extent cx="2071370" cy="443230"/>
              <wp:effectExtent l="0" t="0" r="5080" b="5080"/>
              <wp:wrapNone/>
              <wp:docPr id="21" name="Pole tekstow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71370" cy="44323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9B63F98" w14:textId="77777777" w:rsidR="00486F5A" w:rsidRPr="000D6CB1" w:rsidRDefault="00486F5A" w:rsidP="000D6CB1">
                          <w:pPr>
                            <w:spacing w:after="0" w:line="240" w:lineRule="auto"/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</w:pPr>
                          <w:r w:rsidRPr="000D6CB1"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  <w:t xml:space="preserve">tel. +48 58  </w:t>
                          </w:r>
                          <w:r w:rsidR="00576A3A"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  <w:t>347 28 67</w:t>
                          </w:r>
                        </w:p>
                        <w:p w14:paraId="7FB26E53" w14:textId="77777777" w:rsidR="00486F5A" w:rsidRPr="000D6CB1" w:rsidRDefault="00486F5A" w:rsidP="000D6CB1">
                          <w:pPr>
                            <w:spacing w:after="0" w:line="240" w:lineRule="auto"/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</w:pPr>
                          <w:r w:rsidRPr="000D6CB1"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  <w:t>fax: +48 58</w:t>
                          </w:r>
                          <w:r w:rsidR="00576A3A"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  <w:t> 347 12 96</w:t>
                          </w:r>
                        </w:p>
                        <w:p w14:paraId="7B3F6A9F" w14:textId="77777777" w:rsidR="00486F5A" w:rsidRPr="00576A3A" w:rsidRDefault="00486F5A" w:rsidP="000D6CB1">
                          <w:pPr>
                            <w:spacing w:after="0" w:line="240" w:lineRule="auto"/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de-DE"/>
                            </w:rPr>
                          </w:pPr>
                          <w:r w:rsidRPr="000D6CB1"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  <w:t>e-mail:</w:t>
                          </w:r>
                          <w:r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  <w:t xml:space="preserve"> </w:t>
                          </w:r>
                          <w:hyperlink r:id="rId2" w:history="1">
                            <w:r w:rsidR="00521BF7" w:rsidRPr="00FD54C1">
                              <w:rPr>
                                <w:rStyle w:val="Hipercze"/>
                                <w:rFonts w:ascii="SanukPro-Medium" w:hAnsi="SanukPro-Medium" w:cs="Arial"/>
                                <w:sz w:val="14"/>
                                <w:szCs w:val="14"/>
                                <w:lang w:val="de-DE"/>
                              </w:rPr>
                              <w:t>dziekanat.wimio@pg.edu.pl</w:t>
                            </w:r>
                          </w:hyperlink>
                          <w:r w:rsidR="00576A3A" w:rsidRPr="00B27557"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de-DE"/>
                            </w:rPr>
                            <w:t xml:space="preserve"> </w:t>
                          </w:r>
                        </w:p>
                        <w:p w14:paraId="4AEA5B5C" w14:textId="77777777" w:rsidR="00486F5A" w:rsidRPr="000D6CB1" w:rsidRDefault="007D0322" w:rsidP="000D6CB1">
                          <w:pPr>
                            <w:spacing w:after="0" w:line="240" w:lineRule="auto"/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</w:rPr>
                          </w:pPr>
                          <w:hyperlink r:id="rId3" w:history="1">
                            <w:r w:rsidR="00576A3A" w:rsidRPr="002F3267">
                              <w:rPr>
                                <w:rStyle w:val="Hipercze"/>
                                <w:rFonts w:ascii="SanukPro-Medium" w:hAnsi="SanukPro-Medium" w:cs="Arial"/>
                                <w:sz w:val="14"/>
                                <w:szCs w:val="14"/>
                                <w:lang w:val="en-US"/>
                              </w:rPr>
                              <w:t>w</w:t>
                            </w:r>
                            <w:r w:rsidR="00576A3A" w:rsidRPr="002F3267">
                              <w:rPr>
                                <w:rStyle w:val="Hipercze"/>
                                <w:rFonts w:ascii="SanukPro-Medium" w:hAnsi="SanukPro-Medium" w:cs="Arial"/>
                                <w:sz w:val="14"/>
                                <w:szCs w:val="14"/>
                              </w:rPr>
                              <w:t>ww.pg.edu.pl</w:t>
                            </w:r>
                          </w:hyperlink>
                          <w:r w:rsidR="00576A3A"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EFF8968" id="_x0000_t202" coordsize="21600,21600" o:spt="202" path="m,l,21600r21600,l21600,xe">
              <v:stroke joinstyle="miter"/>
              <v:path gradientshapeok="t" o:connecttype="rect"/>
            </v:shapetype>
            <v:shape id="Pole tekstowe 21" o:spid="_x0000_s1029" type="#_x0000_t202" style="position:absolute;margin-left:192.2pt;margin-top:-28.2pt;width:163.1pt;height:34.9pt;z-index:2516838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" filled="f" stroked="f">
              <v:textbox style="mso-fit-shape-to-text:t" inset="0,0,0,0">
                <w:txbxContent>
                  <w:p w14:paraId="19B63F98" w14:textId="77777777" w:rsidR="00486F5A" w:rsidRPr="000D6CB1" w:rsidRDefault="00486F5A" w:rsidP="000D6CB1">
                    <w:pPr>
                      <w:spacing w:after="0" w:line="240" w:lineRule="auto"/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en-US"/>
                      </w:rPr>
                    </w:pPr>
                    <w:r w:rsidRPr="000D6CB1"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en-US"/>
                      </w:rPr>
                      <w:t xml:space="preserve">tel. +48 58  </w:t>
                    </w:r>
                    <w:r w:rsidR="00576A3A"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en-US"/>
                      </w:rPr>
                      <w:t>347 28 67</w:t>
                    </w:r>
                  </w:p>
                  <w:p w14:paraId="7FB26E53" w14:textId="77777777" w:rsidR="00486F5A" w:rsidRPr="000D6CB1" w:rsidRDefault="00486F5A" w:rsidP="000D6CB1">
                    <w:pPr>
                      <w:spacing w:after="0" w:line="240" w:lineRule="auto"/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en-US"/>
                      </w:rPr>
                    </w:pPr>
                    <w:r w:rsidRPr="000D6CB1"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en-US"/>
                      </w:rPr>
                      <w:t>fax: +48 58</w:t>
                    </w:r>
                    <w:r w:rsidR="00576A3A"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en-US"/>
                      </w:rPr>
                      <w:t> 347 12 96</w:t>
                    </w:r>
                  </w:p>
                  <w:p w14:paraId="7B3F6A9F" w14:textId="77777777" w:rsidR="00486F5A" w:rsidRPr="00576A3A" w:rsidRDefault="00486F5A" w:rsidP="000D6CB1">
                    <w:pPr>
                      <w:spacing w:after="0" w:line="240" w:lineRule="auto"/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de-DE"/>
                      </w:rPr>
                    </w:pPr>
                    <w:r w:rsidRPr="000D6CB1"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en-US"/>
                      </w:rPr>
                      <w:t>e-mail:</w:t>
                    </w:r>
                    <w:r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en-US"/>
                      </w:rPr>
                      <w:t xml:space="preserve"> </w:t>
                    </w:r>
                    <w:hyperlink r:id="rId4" w:history="1">
                      <w:r w:rsidR="00521BF7" w:rsidRPr="00FD54C1">
                        <w:rPr>
                          <w:rStyle w:val="Hipercze"/>
                          <w:rFonts w:ascii="SanukPro-Medium" w:hAnsi="SanukPro-Medium" w:cs="Arial"/>
                          <w:sz w:val="14"/>
                          <w:szCs w:val="14"/>
                          <w:lang w:val="de-DE"/>
                        </w:rPr>
                        <w:t>dziekanat.wimio@pg.edu.pl</w:t>
                      </w:r>
                    </w:hyperlink>
                    <w:r w:rsidR="00576A3A" w:rsidRPr="00B27557"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de-DE"/>
                      </w:rPr>
                      <w:t xml:space="preserve"> </w:t>
                    </w:r>
                  </w:p>
                  <w:p w14:paraId="4AEA5B5C" w14:textId="77777777" w:rsidR="00486F5A" w:rsidRPr="000D6CB1" w:rsidRDefault="007D0322" w:rsidP="000D6CB1">
                    <w:pPr>
                      <w:spacing w:after="0" w:line="240" w:lineRule="auto"/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</w:rPr>
                    </w:pPr>
                    <w:hyperlink r:id="rId5" w:history="1">
                      <w:r w:rsidR="00576A3A" w:rsidRPr="002F3267">
                        <w:rPr>
                          <w:rStyle w:val="Hipercze"/>
                          <w:rFonts w:ascii="SanukPro-Medium" w:hAnsi="SanukPro-Medium" w:cs="Arial"/>
                          <w:sz w:val="14"/>
                          <w:szCs w:val="14"/>
                          <w:lang w:val="en-US"/>
                        </w:rPr>
                        <w:t>w</w:t>
                      </w:r>
                      <w:r w:rsidR="00576A3A" w:rsidRPr="002F3267">
                        <w:rPr>
                          <w:rStyle w:val="Hipercze"/>
                          <w:rFonts w:ascii="SanukPro-Medium" w:hAnsi="SanukPro-Medium" w:cs="Arial"/>
                          <w:sz w:val="14"/>
                          <w:szCs w:val="14"/>
                        </w:rPr>
                        <w:t>ww.pg.edu.pl</w:t>
                      </w:r>
                    </w:hyperlink>
                    <w:r w:rsidR="00576A3A"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 w:rsidR="007D36E5">
      <w:rPr>
        <w:noProof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0216B0CF" wp14:editId="3B89AD05">
              <wp:simplePos x="0" y="0"/>
              <wp:positionH relativeFrom="column">
                <wp:posOffset>1109345</wp:posOffset>
              </wp:positionH>
              <wp:positionV relativeFrom="paragraph">
                <wp:posOffset>-350520</wp:posOffset>
              </wp:positionV>
              <wp:extent cx="1386205" cy="443230"/>
              <wp:effectExtent l="0" t="0" r="4445" b="5080"/>
              <wp:wrapNone/>
              <wp:docPr id="13" name="Pole tekstow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86205" cy="44323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3630ECF" w14:textId="77777777" w:rsidR="00486F5A" w:rsidRPr="000D6CB1" w:rsidRDefault="00486F5A" w:rsidP="000D6CB1">
                          <w:pPr>
                            <w:spacing w:after="0" w:line="240" w:lineRule="auto"/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</w:rPr>
                          </w:pPr>
                          <w:r w:rsidRPr="000D6CB1"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</w:rPr>
                            <w:t>POLITECHNIKA GDAŃSKA</w:t>
                          </w:r>
                        </w:p>
                        <w:p w14:paraId="2A3BD9EA" w14:textId="77777777" w:rsidR="00C41FD0" w:rsidRDefault="00576A3A" w:rsidP="000D6CB1">
                          <w:pPr>
                            <w:spacing w:after="0" w:line="240" w:lineRule="auto"/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</w:rPr>
                            <w:t>Dziekanat Wydziału Inżynierii Mechanicznej i Okrętownictwa</w:t>
                          </w:r>
                        </w:p>
                        <w:p w14:paraId="5523C11F" w14:textId="77777777" w:rsidR="00486F5A" w:rsidRDefault="00486F5A" w:rsidP="000D6CB1">
                          <w:pPr>
                            <w:spacing w:after="0" w:line="240" w:lineRule="auto"/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</w:rPr>
                          </w:pPr>
                          <w:r w:rsidRPr="000D6CB1"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</w:rPr>
                            <w:t>ul. G. Narutowicza 11/12</w:t>
                          </w:r>
                        </w:p>
                        <w:p w14:paraId="57B4974E" w14:textId="77777777" w:rsidR="00486F5A" w:rsidRPr="00C267D6" w:rsidRDefault="00486F5A" w:rsidP="000D6CB1">
                          <w:pPr>
                            <w:spacing w:after="0" w:line="240" w:lineRule="auto"/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</w:rPr>
                          </w:pPr>
                          <w:r w:rsidRPr="00C267D6"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</w:rPr>
                            <w:t>80-233 Gdańsk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0216B0CF" id="Pole tekstowe 13" o:spid="_x0000_s1030" type="#_x0000_t202" style="position:absolute;margin-left:87.35pt;margin-top:-27.6pt;width:109.15pt;height:34.9pt;z-index:25167667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" filled="f" stroked="f">
              <v:textbox style="mso-fit-shape-to-text:t" inset="0,0,0,0">
                <w:txbxContent>
                  <w:p w14:paraId="23630ECF" w14:textId="77777777" w:rsidR="00486F5A" w:rsidRPr="000D6CB1" w:rsidRDefault="00486F5A" w:rsidP="000D6CB1">
                    <w:pPr>
                      <w:spacing w:after="0" w:line="240" w:lineRule="auto"/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</w:rPr>
                    </w:pPr>
                    <w:r w:rsidRPr="000D6CB1"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</w:rPr>
                      <w:t>POLITECHNIKA GDAŃSKA</w:t>
                    </w:r>
                  </w:p>
                  <w:p w14:paraId="2A3BD9EA" w14:textId="77777777" w:rsidR="00C41FD0" w:rsidRDefault="00576A3A" w:rsidP="000D6CB1">
                    <w:pPr>
                      <w:spacing w:after="0" w:line="240" w:lineRule="auto"/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</w:rPr>
                    </w:pPr>
                    <w:r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</w:rPr>
                      <w:t>Dziekanat Wydziału Inżynierii Mechanicznej i Okrętownictwa</w:t>
                    </w:r>
                  </w:p>
                  <w:p w14:paraId="5523C11F" w14:textId="77777777" w:rsidR="00486F5A" w:rsidRDefault="00486F5A" w:rsidP="000D6CB1">
                    <w:pPr>
                      <w:spacing w:after="0" w:line="240" w:lineRule="auto"/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</w:rPr>
                    </w:pPr>
                    <w:r w:rsidRPr="000D6CB1"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</w:rPr>
                      <w:t>ul. G. Narutowicza 11/12</w:t>
                    </w:r>
                  </w:p>
                  <w:p w14:paraId="57B4974E" w14:textId="77777777" w:rsidR="00486F5A" w:rsidRPr="00C267D6" w:rsidRDefault="00486F5A" w:rsidP="000D6CB1">
                    <w:pPr>
                      <w:spacing w:after="0" w:line="240" w:lineRule="auto"/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</w:rPr>
                    </w:pPr>
                    <w:r w:rsidRPr="00C267D6"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</w:rPr>
                      <w:t>80-233 Gdańsk</w:t>
                    </w:r>
                  </w:p>
                </w:txbxContent>
              </v:textbox>
            </v:shape>
          </w:pict>
        </mc:Fallback>
      </mc:AlternateContent>
    </w:r>
    <w:r w:rsidR="007D36E5">
      <w:rPr>
        <w:noProof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2BBF7F06" wp14:editId="6C78CA5D">
              <wp:simplePos x="0" y="0"/>
              <wp:positionH relativeFrom="column">
                <wp:posOffset>3356610</wp:posOffset>
              </wp:positionH>
              <wp:positionV relativeFrom="paragraph">
                <wp:posOffset>9724390</wp:posOffset>
              </wp:positionV>
              <wp:extent cx="2071370" cy="443230"/>
              <wp:effectExtent l="0" t="0" r="5080" b="5080"/>
              <wp:wrapNone/>
              <wp:docPr id="19" name="Pole tekstow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71370" cy="44323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ADD648" w14:textId="77777777" w:rsidR="00486F5A" w:rsidRPr="000D6CB1" w:rsidRDefault="00486F5A" w:rsidP="000D6CB1">
                          <w:pPr>
                            <w:spacing w:after="0" w:line="240" w:lineRule="auto"/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</w:pPr>
                          <w:r w:rsidRPr="000D6CB1"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  <w:t>tel. +48 58  347 20 66</w:t>
                          </w:r>
                        </w:p>
                        <w:p w14:paraId="35028B22" w14:textId="77777777" w:rsidR="00486F5A" w:rsidRPr="000D6CB1" w:rsidRDefault="00486F5A" w:rsidP="000D6CB1">
                          <w:pPr>
                            <w:spacing w:after="0" w:line="240" w:lineRule="auto"/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</w:pPr>
                          <w:r w:rsidRPr="000D6CB1"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  <w:t>fax: +48 58 347 28 80</w:t>
                          </w:r>
                        </w:p>
                        <w:p w14:paraId="3DA05E4F" w14:textId="77777777" w:rsidR="00486F5A" w:rsidRDefault="00486F5A" w:rsidP="000D6CB1">
                          <w:pPr>
                            <w:spacing w:after="0" w:line="240" w:lineRule="auto"/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</w:pPr>
                          <w:r w:rsidRPr="000D6CB1"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  <w:t>e-mail:</w:t>
                          </w:r>
                          <w:r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  <w:t xml:space="preserve"> </w:t>
                          </w:r>
                          <w:r w:rsidRPr="000D6CB1"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  <w:t>socjal@pg.gda.</w:t>
                          </w:r>
                          <w:r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  <w:t>pl</w:t>
                          </w:r>
                        </w:p>
                        <w:p w14:paraId="4C4ED710" w14:textId="77777777" w:rsidR="00486F5A" w:rsidRPr="000D6CB1" w:rsidRDefault="00486F5A" w:rsidP="000D6CB1">
                          <w:pPr>
                            <w:spacing w:after="0" w:line="240" w:lineRule="auto"/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  <w:t>w</w:t>
                          </w:r>
                          <w:r w:rsidRPr="000D6CB1"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</w:rPr>
                            <w:t>ww.pg.gda.pl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2BBF7F06" id="Pole tekstowe 19" o:spid="_x0000_s1031" type="#_x0000_t202" style="position:absolute;margin-left:264.3pt;margin-top:765.7pt;width:163.1pt;height:34.9pt;z-index:2516828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" filled="f" stroked="f">
              <v:textbox style="mso-fit-shape-to-text:t" inset="0,0,0,0">
                <w:txbxContent>
                  <w:p w14:paraId="71ADD648" w14:textId="77777777" w:rsidR="00486F5A" w:rsidRPr="000D6CB1" w:rsidRDefault="00486F5A" w:rsidP="000D6CB1">
                    <w:pPr>
                      <w:spacing w:after="0" w:line="240" w:lineRule="auto"/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en-US"/>
                      </w:rPr>
                    </w:pPr>
                    <w:r w:rsidRPr="000D6CB1"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en-US"/>
                      </w:rPr>
                      <w:t>tel. +48 58  347 20 66</w:t>
                    </w:r>
                  </w:p>
                  <w:p w14:paraId="35028B22" w14:textId="77777777" w:rsidR="00486F5A" w:rsidRPr="000D6CB1" w:rsidRDefault="00486F5A" w:rsidP="000D6CB1">
                    <w:pPr>
                      <w:spacing w:after="0" w:line="240" w:lineRule="auto"/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en-US"/>
                      </w:rPr>
                    </w:pPr>
                    <w:r w:rsidRPr="000D6CB1"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en-US"/>
                      </w:rPr>
                      <w:t>fax: +48 58 347 28 80</w:t>
                    </w:r>
                  </w:p>
                  <w:p w14:paraId="3DA05E4F" w14:textId="77777777" w:rsidR="00486F5A" w:rsidRDefault="00486F5A" w:rsidP="000D6CB1">
                    <w:pPr>
                      <w:spacing w:after="0" w:line="240" w:lineRule="auto"/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en-US"/>
                      </w:rPr>
                    </w:pPr>
                    <w:r w:rsidRPr="000D6CB1"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en-US"/>
                      </w:rPr>
                      <w:t>e-mail:</w:t>
                    </w:r>
                    <w:r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en-US"/>
                      </w:rPr>
                      <w:t xml:space="preserve"> </w:t>
                    </w:r>
                    <w:r w:rsidRPr="000D6CB1"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en-US"/>
                      </w:rPr>
                      <w:t>socjal@pg.gda.</w:t>
                    </w:r>
                    <w:r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en-US"/>
                      </w:rPr>
                      <w:t>pl</w:t>
                    </w:r>
                  </w:p>
                  <w:p w14:paraId="4C4ED710" w14:textId="77777777" w:rsidR="00486F5A" w:rsidRPr="000D6CB1" w:rsidRDefault="00486F5A" w:rsidP="000D6CB1">
                    <w:pPr>
                      <w:spacing w:after="0" w:line="240" w:lineRule="auto"/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</w:rPr>
                    </w:pPr>
                    <w:r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en-US"/>
                      </w:rPr>
                      <w:t>w</w:t>
                    </w:r>
                    <w:r w:rsidRPr="000D6CB1"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</w:rPr>
                      <w:t>ww.pg.gda.pl</w:t>
                    </w:r>
                  </w:p>
                </w:txbxContent>
              </v:textbox>
            </v:shape>
          </w:pict>
        </mc:Fallback>
      </mc:AlternateContent>
    </w:r>
    <w:r w:rsidR="007D36E5">
      <w:rPr>
        <w:noProof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70F85309" wp14:editId="019666DA">
              <wp:simplePos x="0" y="0"/>
              <wp:positionH relativeFrom="column">
                <wp:posOffset>4257040</wp:posOffset>
              </wp:positionH>
              <wp:positionV relativeFrom="paragraph">
                <wp:posOffset>4443730</wp:posOffset>
              </wp:positionV>
              <wp:extent cx="2071370" cy="443230"/>
              <wp:effectExtent l="0" t="0" r="5080" b="13970"/>
              <wp:wrapNone/>
              <wp:docPr id="18" name="Pole tekstow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71370" cy="4432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01C676" w14:textId="77777777" w:rsidR="00486F5A" w:rsidRPr="000D6CB1" w:rsidRDefault="00486F5A" w:rsidP="000D6CB1">
                          <w:pPr>
                            <w:spacing w:after="0" w:line="240" w:lineRule="auto"/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</w:pPr>
                          <w:r w:rsidRPr="000D6CB1"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  <w:t>tel. +48 58  347 20 66</w:t>
                          </w:r>
                        </w:p>
                        <w:p w14:paraId="4E276DB7" w14:textId="77777777" w:rsidR="00486F5A" w:rsidRPr="000D6CB1" w:rsidRDefault="00486F5A" w:rsidP="000D6CB1">
                          <w:pPr>
                            <w:spacing w:after="0" w:line="240" w:lineRule="auto"/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</w:pPr>
                          <w:r w:rsidRPr="000D6CB1"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  <w:t>fax: +48 58 347 28 80</w:t>
                          </w:r>
                        </w:p>
                        <w:p w14:paraId="59A8DEF2" w14:textId="77777777" w:rsidR="00486F5A" w:rsidRDefault="00486F5A" w:rsidP="000D6CB1">
                          <w:pPr>
                            <w:spacing w:after="0" w:line="240" w:lineRule="auto"/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</w:pPr>
                          <w:r w:rsidRPr="000D6CB1"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  <w:t>e-mail:</w:t>
                          </w:r>
                          <w:r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  <w:t xml:space="preserve"> </w:t>
                          </w:r>
                          <w:r w:rsidRPr="000D6CB1"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  <w:t>socjal@pg.gda.</w:t>
                          </w:r>
                          <w:r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  <w:t>pl</w:t>
                          </w:r>
                        </w:p>
                        <w:p w14:paraId="3E7DBF1C" w14:textId="77777777" w:rsidR="00486F5A" w:rsidRPr="000D6CB1" w:rsidRDefault="00486F5A" w:rsidP="000D6CB1">
                          <w:pPr>
                            <w:spacing w:after="0" w:line="240" w:lineRule="auto"/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  <w:t>w</w:t>
                          </w:r>
                          <w:r w:rsidRPr="000D6CB1"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</w:rPr>
                            <w:t>ww.pg.gda.pl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0F85309" id="Pole tekstowe 18" o:spid="_x0000_s1032" type="#_x0000_t202" style="position:absolute;margin-left:335.2pt;margin-top:349.9pt;width:163.1pt;height:34.9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" filled="f" stroked="f">
              <v:textbox style="mso-fit-shape-to-text:t" inset="0,0,0,0">
                <w:txbxContent>
                  <w:p w14:paraId="3B01C676" w14:textId="77777777" w:rsidR="00486F5A" w:rsidRPr="000D6CB1" w:rsidRDefault="00486F5A" w:rsidP="000D6CB1">
                    <w:pPr>
                      <w:spacing w:after="0" w:line="240" w:lineRule="auto"/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en-US"/>
                      </w:rPr>
                    </w:pPr>
                    <w:r w:rsidRPr="000D6CB1"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en-US"/>
                      </w:rPr>
                      <w:t>tel. +48 58  347 20 66</w:t>
                    </w:r>
                  </w:p>
                  <w:p w14:paraId="4E276DB7" w14:textId="77777777" w:rsidR="00486F5A" w:rsidRPr="000D6CB1" w:rsidRDefault="00486F5A" w:rsidP="000D6CB1">
                    <w:pPr>
                      <w:spacing w:after="0" w:line="240" w:lineRule="auto"/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en-US"/>
                      </w:rPr>
                    </w:pPr>
                    <w:r w:rsidRPr="000D6CB1"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en-US"/>
                      </w:rPr>
                      <w:t>fax: +48 58 347 28 80</w:t>
                    </w:r>
                  </w:p>
                  <w:p w14:paraId="59A8DEF2" w14:textId="77777777" w:rsidR="00486F5A" w:rsidRDefault="00486F5A" w:rsidP="000D6CB1">
                    <w:pPr>
                      <w:spacing w:after="0" w:line="240" w:lineRule="auto"/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en-US"/>
                      </w:rPr>
                    </w:pPr>
                    <w:r w:rsidRPr="000D6CB1"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en-US"/>
                      </w:rPr>
                      <w:t>e-mail:</w:t>
                    </w:r>
                    <w:r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en-US"/>
                      </w:rPr>
                      <w:t xml:space="preserve"> </w:t>
                    </w:r>
                    <w:r w:rsidRPr="000D6CB1"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en-US"/>
                      </w:rPr>
                      <w:t>socjal@pg.gda.</w:t>
                    </w:r>
                    <w:r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en-US"/>
                      </w:rPr>
                      <w:t>pl</w:t>
                    </w:r>
                  </w:p>
                  <w:p w14:paraId="3E7DBF1C" w14:textId="77777777" w:rsidR="00486F5A" w:rsidRPr="000D6CB1" w:rsidRDefault="00486F5A" w:rsidP="000D6CB1">
                    <w:pPr>
                      <w:spacing w:after="0" w:line="240" w:lineRule="auto"/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</w:rPr>
                    </w:pPr>
                    <w:r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en-US"/>
                      </w:rPr>
                      <w:t>w</w:t>
                    </w:r>
                    <w:r w:rsidRPr="000D6CB1"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</w:rPr>
                      <w:t>ww.pg.gda.pl</w:t>
                    </w:r>
                  </w:p>
                </w:txbxContent>
              </v:textbox>
            </v:shape>
          </w:pict>
        </mc:Fallback>
      </mc:AlternateContent>
    </w:r>
    <w:r w:rsidR="007D36E5">
      <w:rPr>
        <w:noProof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01F45FF0" wp14:editId="17112A25">
              <wp:simplePos x="0" y="0"/>
              <wp:positionH relativeFrom="column">
                <wp:posOffset>3356610</wp:posOffset>
              </wp:positionH>
              <wp:positionV relativeFrom="paragraph">
                <wp:posOffset>9724390</wp:posOffset>
              </wp:positionV>
              <wp:extent cx="2071370" cy="443230"/>
              <wp:effectExtent l="0" t="0" r="5080" b="5080"/>
              <wp:wrapNone/>
              <wp:docPr id="17" name="Pole tekstow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71370" cy="44323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D0A1730" w14:textId="77777777" w:rsidR="00486F5A" w:rsidRPr="000D6CB1" w:rsidRDefault="00486F5A" w:rsidP="000D6CB1">
                          <w:pPr>
                            <w:spacing w:after="0" w:line="240" w:lineRule="auto"/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</w:pPr>
                          <w:r w:rsidRPr="000D6CB1"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  <w:t>tel. +48 58  347 20 66</w:t>
                          </w:r>
                        </w:p>
                        <w:p w14:paraId="672869DF" w14:textId="77777777" w:rsidR="00486F5A" w:rsidRPr="000D6CB1" w:rsidRDefault="00486F5A" w:rsidP="000D6CB1">
                          <w:pPr>
                            <w:spacing w:after="0" w:line="240" w:lineRule="auto"/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</w:pPr>
                          <w:r w:rsidRPr="000D6CB1"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  <w:t>fax: +48 58 347 28 80</w:t>
                          </w:r>
                        </w:p>
                        <w:p w14:paraId="14727D43" w14:textId="77777777" w:rsidR="00486F5A" w:rsidRDefault="00486F5A" w:rsidP="000D6CB1">
                          <w:pPr>
                            <w:spacing w:after="0" w:line="240" w:lineRule="auto"/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</w:pPr>
                          <w:r w:rsidRPr="000D6CB1"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  <w:t>e-mail:</w:t>
                          </w:r>
                          <w:r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  <w:t xml:space="preserve"> </w:t>
                          </w:r>
                          <w:r w:rsidRPr="000D6CB1"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  <w:t>socjal@pg.gda.</w:t>
                          </w:r>
                          <w:r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  <w:t>pl</w:t>
                          </w:r>
                        </w:p>
                        <w:p w14:paraId="073C2060" w14:textId="77777777" w:rsidR="00486F5A" w:rsidRPr="000D6CB1" w:rsidRDefault="00486F5A" w:rsidP="000D6CB1">
                          <w:pPr>
                            <w:spacing w:after="0" w:line="240" w:lineRule="auto"/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  <w:t>w</w:t>
                          </w:r>
                          <w:r w:rsidRPr="000D6CB1"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</w:rPr>
                            <w:t>ww.pg.gda.pl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01F45FF0" id="Pole tekstowe 17" o:spid="_x0000_s1033" type="#_x0000_t202" style="position:absolute;margin-left:264.3pt;margin-top:765.7pt;width:163.1pt;height:34.9pt;z-index:25168076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" filled="f" stroked="f">
              <v:textbox style="mso-fit-shape-to-text:t" inset="0,0,0,0">
                <w:txbxContent>
                  <w:p w14:paraId="5D0A1730" w14:textId="77777777" w:rsidR="00486F5A" w:rsidRPr="000D6CB1" w:rsidRDefault="00486F5A" w:rsidP="000D6CB1">
                    <w:pPr>
                      <w:spacing w:after="0" w:line="240" w:lineRule="auto"/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en-US"/>
                      </w:rPr>
                    </w:pPr>
                    <w:r w:rsidRPr="000D6CB1"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en-US"/>
                      </w:rPr>
                      <w:t>tel. +48 58  347 20 66</w:t>
                    </w:r>
                  </w:p>
                  <w:p w14:paraId="672869DF" w14:textId="77777777" w:rsidR="00486F5A" w:rsidRPr="000D6CB1" w:rsidRDefault="00486F5A" w:rsidP="000D6CB1">
                    <w:pPr>
                      <w:spacing w:after="0" w:line="240" w:lineRule="auto"/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en-US"/>
                      </w:rPr>
                    </w:pPr>
                    <w:r w:rsidRPr="000D6CB1"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en-US"/>
                      </w:rPr>
                      <w:t>fax: +48 58 347 28 80</w:t>
                    </w:r>
                  </w:p>
                  <w:p w14:paraId="14727D43" w14:textId="77777777" w:rsidR="00486F5A" w:rsidRDefault="00486F5A" w:rsidP="000D6CB1">
                    <w:pPr>
                      <w:spacing w:after="0" w:line="240" w:lineRule="auto"/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en-US"/>
                      </w:rPr>
                    </w:pPr>
                    <w:r w:rsidRPr="000D6CB1"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en-US"/>
                      </w:rPr>
                      <w:t>e-mail:</w:t>
                    </w:r>
                    <w:r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en-US"/>
                      </w:rPr>
                      <w:t xml:space="preserve"> </w:t>
                    </w:r>
                    <w:r w:rsidRPr="000D6CB1"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en-US"/>
                      </w:rPr>
                      <w:t>socjal@pg.gda.</w:t>
                    </w:r>
                    <w:r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en-US"/>
                      </w:rPr>
                      <w:t>pl</w:t>
                    </w:r>
                  </w:p>
                  <w:p w14:paraId="073C2060" w14:textId="77777777" w:rsidR="00486F5A" w:rsidRPr="000D6CB1" w:rsidRDefault="00486F5A" w:rsidP="000D6CB1">
                    <w:pPr>
                      <w:spacing w:after="0" w:line="240" w:lineRule="auto"/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</w:rPr>
                    </w:pPr>
                    <w:r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en-US"/>
                      </w:rPr>
                      <w:t>w</w:t>
                    </w:r>
                    <w:r w:rsidRPr="000D6CB1"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</w:rPr>
                      <w:t>ww.pg.gda.pl</w:t>
                    </w:r>
                  </w:p>
                </w:txbxContent>
              </v:textbox>
            </v:shape>
          </w:pict>
        </mc:Fallback>
      </mc:AlternateContent>
    </w:r>
    <w:r w:rsidR="007D36E5">
      <w:rPr>
        <w:noProof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088A9603" wp14:editId="47A99DA2">
              <wp:simplePos x="0" y="0"/>
              <wp:positionH relativeFrom="column">
                <wp:posOffset>3356610</wp:posOffset>
              </wp:positionH>
              <wp:positionV relativeFrom="paragraph">
                <wp:posOffset>9724390</wp:posOffset>
              </wp:positionV>
              <wp:extent cx="2071370" cy="443230"/>
              <wp:effectExtent l="0" t="0" r="5080" b="5080"/>
              <wp:wrapNone/>
              <wp:docPr id="15" name="Pole tekstow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71370" cy="44323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FEC15F" w14:textId="77777777" w:rsidR="00486F5A" w:rsidRPr="000D6CB1" w:rsidRDefault="00486F5A" w:rsidP="000D6CB1">
                          <w:pPr>
                            <w:spacing w:after="0" w:line="240" w:lineRule="auto"/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</w:pPr>
                          <w:r w:rsidRPr="000D6CB1"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  <w:t>tel. +48 58  347 20 66</w:t>
                          </w:r>
                        </w:p>
                        <w:p w14:paraId="274D543F" w14:textId="77777777" w:rsidR="00486F5A" w:rsidRPr="000D6CB1" w:rsidRDefault="00486F5A" w:rsidP="000D6CB1">
                          <w:pPr>
                            <w:spacing w:after="0" w:line="240" w:lineRule="auto"/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</w:pPr>
                          <w:r w:rsidRPr="000D6CB1"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  <w:t>fax: +48 58 347 28 80</w:t>
                          </w:r>
                        </w:p>
                        <w:p w14:paraId="5CA5BCBE" w14:textId="77777777" w:rsidR="00486F5A" w:rsidRDefault="00486F5A" w:rsidP="000D6CB1">
                          <w:pPr>
                            <w:spacing w:after="0" w:line="240" w:lineRule="auto"/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</w:pPr>
                          <w:r w:rsidRPr="000D6CB1"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  <w:t>e-mail:</w:t>
                          </w:r>
                          <w:r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  <w:t xml:space="preserve"> </w:t>
                          </w:r>
                          <w:r w:rsidRPr="000D6CB1"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  <w:t>socjal@pg.gda.</w:t>
                          </w:r>
                          <w:r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  <w:t>pl</w:t>
                          </w:r>
                        </w:p>
                        <w:p w14:paraId="5D46A647" w14:textId="77777777" w:rsidR="00486F5A" w:rsidRPr="000D6CB1" w:rsidRDefault="00486F5A" w:rsidP="000D6CB1">
                          <w:pPr>
                            <w:spacing w:after="0" w:line="240" w:lineRule="auto"/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  <w:t>w</w:t>
                          </w:r>
                          <w:r w:rsidRPr="000D6CB1"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</w:rPr>
                            <w:t>ww.pg.gda.pl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088A9603" id="Pole tekstowe 15" o:spid="_x0000_s1034" type="#_x0000_t202" style="position:absolute;margin-left:264.3pt;margin-top:765.7pt;width:163.1pt;height:34.9pt;z-index:25167872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" filled="f" stroked="f">
              <v:textbox style="mso-fit-shape-to-text:t" inset="0,0,0,0">
                <w:txbxContent>
                  <w:p w14:paraId="6BFEC15F" w14:textId="77777777" w:rsidR="00486F5A" w:rsidRPr="000D6CB1" w:rsidRDefault="00486F5A" w:rsidP="000D6CB1">
                    <w:pPr>
                      <w:spacing w:after="0" w:line="240" w:lineRule="auto"/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en-US"/>
                      </w:rPr>
                    </w:pPr>
                    <w:r w:rsidRPr="000D6CB1"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en-US"/>
                      </w:rPr>
                      <w:t>tel. +48 58  347 20 66</w:t>
                    </w:r>
                  </w:p>
                  <w:p w14:paraId="274D543F" w14:textId="77777777" w:rsidR="00486F5A" w:rsidRPr="000D6CB1" w:rsidRDefault="00486F5A" w:rsidP="000D6CB1">
                    <w:pPr>
                      <w:spacing w:after="0" w:line="240" w:lineRule="auto"/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en-US"/>
                      </w:rPr>
                    </w:pPr>
                    <w:r w:rsidRPr="000D6CB1"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en-US"/>
                      </w:rPr>
                      <w:t>fax: +48 58 347 28 80</w:t>
                    </w:r>
                  </w:p>
                  <w:p w14:paraId="5CA5BCBE" w14:textId="77777777" w:rsidR="00486F5A" w:rsidRDefault="00486F5A" w:rsidP="000D6CB1">
                    <w:pPr>
                      <w:spacing w:after="0" w:line="240" w:lineRule="auto"/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en-US"/>
                      </w:rPr>
                    </w:pPr>
                    <w:r w:rsidRPr="000D6CB1"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en-US"/>
                      </w:rPr>
                      <w:t>e-mail:</w:t>
                    </w:r>
                    <w:r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en-US"/>
                      </w:rPr>
                      <w:t xml:space="preserve"> </w:t>
                    </w:r>
                    <w:r w:rsidRPr="000D6CB1"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en-US"/>
                      </w:rPr>
                      <w:t>socjal@pg.gda.</w:t>
                    </w:r>
                    <w:r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en-US"/>
                      </w:rPr>
                      <w:t>pl</w:t>
                    </w:r>
                  </w:p>
                  <w:p w14:paraId="5D46A647" w14:textId="77777777" w:rsidR="00486F5A" w:rsidRPr="000D6CB1" w:rsidRDefault="00486F5A" w:rsidP="000D6CB1">
                    <w:pPr>
                      <w:spacing w:after="0" w:line="240" w:lineRule="auto"/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</w:rPr>
                    </w:pPr>
                    <w:r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en-US"/>
                      </w:rPr>
                      <w:t>w</w:t>
                    </w:r>
                    <w:r w:rsidRPr="000D6CB1"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</w:rPr>
                      <w:t>ww.pg.gda.pl</w:t>
                    </w:r>
                  </w:p>
                </w:txbxContent>
              </v:textbox>
            </v:shape>
          </w:pict>
        </mc:Fallback>
      </mc:AlternateContent>
    </w:r>
    <w:r w:rsidR="007D36E5">
      <w:rPr>
        <w:noProof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51113C4F" wp14:editId="1D438CCD">
              <wp:simplePos x="0" y="0"/>
              <wp:positionH relativeFrom="column">
                <wp:posOffset>3356610</wp:posOffset>
              </wp:positionH>
              <wp:positionV relativeFrom="paragraph">
                <wp:posOffset>9724390</wp:posOffset>
              </wp:positionV>
              <wp:extent cx="2071370" cy="443230"/>
              <wp:effectExtent l="0" t="0" r="5080" b="5080"/>
              <wp:wrapNone/>
              <wp:docPr id="14" name="Pole tekstow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71370" cy="44323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2AE6492" w14:textId="77777777" w:rsidR="00486F5A" w:rsidRPr="000D6CB1" w:rsidRDefault="00486F5A" w:rsidP="000D6CB1">
                          <w:pPr>
                            <w:spacing w:after="0" w:line="240" w:lineRule="auto"/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</w:pPr>
                          <w:r w:rsidRPr="000D6CB1"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  <w:t>tel. +48 58  347 20 66</w:t>
                          </w:r>
                        </w:p>
                        <w:p w14:paraId="675501FD" w14:textId="77777777" w:rsidR="00486F5A" w:rsidRPr="000D6CB1" w:rsidRDefault="00486F5A" w:rsidP="000D6CB1">
                          <w:pPr>
                            <w:spacing w:after="0" w:line="240" w:lineRule="auto"/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</w:pPr>
                          <w:r w:rsidRPr="000D6CB1"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  <w:t>fax: +48 58 347 28 80</w:t>
                          </w:r>
                        </w:p>
                        <w:p w14:paraId="433A35A8" w14:textId="77777777" w:rsidR="00486F5A" w:rsidRDefault="00486F5A" w:rsidP="000D6CB1">
                          <w:pPr>
                            <w:spacing w:after="0" w:line="240" w:lineRule="auto"/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</w:pPr>
                          <w:r w:rsidRPr="000D6CB1"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  <w:t>e-mail:</w:t>
                          </w:r>
                          <w:r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  <w:t xml:space="preserve"> </w:t>
                          </w:r>
                          <w:r w:rsidRPr="000D6CB1"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  <w:t>socjal@pg.gda.</w:t>
                          </w:r>
                          <w:r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  <w:t>pl</w:t>
                          </w:r>
                        </w:p>
                        <w:p w14:paraId="2B293357" w14:textId="77777777" w:rsidR="00486F5A" w:rsidRPr="000D6CB1" w:rsidRDefault="00486F5A" w:rsidP="000D6CB1">
                          <w:pPr>
                            <w:spacing w:after="0" w:line="240" w:lineRule="auto"/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  <w:t>w</w:t>
                          </w:r>
                          <w:r w:rsidRPr="000D6CB1"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</w:rPr>
                            <w:t>ww.pg.gda.pl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51113C4F" id="Pole tekstowe 14" o:spid="_x0000_s1035" type="#_x0000_t202" style="position:absolute;margin-left:264.3pt;margin-top:765.7pt;width:163.1pt;height:34.9pt;z-index:25167769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" filled="f" stroked="f">
              <v:textbox style="mso-fit-shape-to-text:t" inset="0,0,0,0">
                <w:txbxContent>
                  <w:p w14:paraId="32AE6492" w14:textId="77777777" w:rsidR="00486F5A" w:rsidRPr="000D6CB1" w:rsidRDefault="00486F5A" w:rsidP="000D6CB1">
                    <w:pPr>
                      <w:spacing w:after="0" w:line="240" w:lineRule="auto"/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en-US"/>
                      </w:rPr>
                    </w:pPr>
                    <w:r w:rsidRPr="000D6CB1"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en-US"/>
                      </w:rPr>
                      <w:t>tel. +48 58  347 20 66</w:t>
                    </w:r>
                  </w:p>
                  <w:p w14:paraId="675501FD" w14:textId="77777777" w:rsidR="00486F5A" w:rsidRPr="000D6CB1" w:rsidRDefault="00486F5A" w:rsidP="000D6CB1">
                    <w:pPr>
                      <w:spacing w:after="0" w:line="240" w:lineRule="auto"/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en-US"/>
                      </w:rPr>
                    </w:pPr>
                    <w:r w:rsidRPr="000D6CB1"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en-US"/>
                      </w:rPr>
                      <w:t>fax: +48 58 347 28 80</w:t>
                    </w:r>
                  </w:p>
                  <w:p w14:paraId="433A35A8" w14:textId="77777777" w:rsidR="00486F5A" w:rsidRDefault="00486F5A" w:rsidP="000D6CB1">
                    <w:pPr>
                      <w:spacing w:after="0" w:line="240" w:lineRule="auto"/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en-US"/>
                      </w:rPr>
                    </w:pPr>
                    <w:r w:rsidRPr="000D6CB1"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en-US"/>
                      </w:rPr>
                      <w:t>e-mail:</w:t>
                    </w:r>
                    <w:r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en-US"/>
                      </w:rPr>
                      <w:t xml:space="preserve"> </w:t>
                    </w:r>
                    <w:r w:rsidRPr="000D6CB1"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en-US"/>
                      </w:rPr>
                      <w:t>socjal@pg.gda.</w:t>
                    </w:r>
                    <w:r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en-US"/>
                      </w:rPr>
                      <w:t>pl</w:t>
                    </w:r>
                  </w:p>
                  <w:p w14:paraId="2B293357" w14:textId="77777777" w:rsidR="00486F5A" w:rsidRPr="000D6CB1" w:rsidRDefault="00486F5A" w:rsidP="000D6CB1">
                    <w:pPr>
                      <w:spacing w:after="0" w:line="240" w:lineRule="auto"/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</w:rPr>
                    </w:pPr>
                    <w:r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en-US"/>
                      </w:rPr>
                      <w:t>w</w:t>
                    </w:r>
                    <w:r w:rsidRPr="000D6CB1"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</w:rPr>
                      <w:t>ww.pg.gda.pl</w:t>
                    </w:r>
                  </w:p>
                </w:txbxContent>
              </v:textbox>
            </v:shape>
          </w:pict>
        </mc:Fallback>
      </mc:AlternateContent>
    </w:r>
    <w:r w:rsidR="007D36E5"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437D4FBE" wp14:editId="3968F980">
              <wp:simplePos x="0" y="0"/>
              <wp:positionH relativeFrom="column">
                <wp:posOffset>2021205</wp:posOffset>
              </wp:positionH>
              <wp:positionV relativeFrom="paragraph">
                <wp:posOffset>9727565</wp:posOffset>
              </wp:positionV>
              <wp:extent cx="1195070" cy="443230"/>
              <wp:effectExtent l="0" t="0" r="5080" b="5080"/>
              <wp:wrapNone/>
              <wp:docPr id="12" name="Pole tekstow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5070" cy="44323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65147ED" w14:textId="77777777" w:rsidR="00486F5A" w:rsidRPr="000D6CB1" w:rsidRDefault="00486F5A" w:rsidP="000D6CB1">
                          <w:pPr>
                            <w:spacing w:after="0" w:line="240" w:lineRule="auto"/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</w:rPr>
                          </w:pPr>
                          <w:r w:rsidRPr="000D6CB1"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</w:rPr>
                            <w:t>POLITECHNIKA GDAŃSKA</w:t>
                          </w:r>
                        </w:p>
                        <w:p w14:paraId="17410367" w14:textId="77777777" w:rsidR="00486F5A" w:rsidRPr="000D6CB1" w:rsidRDefault="00486F5A" w:rsidP="000D6CB1">
                          <w:pPr>
                            <w:spacing w:after="0" w:line="240" w:lineRule="auto"/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</w:rPr>
                          </w:pPr>
                          <w:r w:rsidRPr="000D6CB1"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</w:rPr>
                            <w:t>Dział Spraw Pracowniczych</w:t>
                          </w:r>
                        </w:p>
                        <w:p w14:paraId="342C31A7" w14:textId="77777777" w:rsidR="00486F5A" w:rsidRDefault="00486F5A" w:rsidP="000D6CB1">
                          <w:pPr>
                            <w:spacing w:after="0" w:line="240" w:lineRule="auto"/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</w:rPr>
                          </w:pPr>
                          <w:r w:rsidRPr="000D6CB1"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</w:rPr>
                            <w:t>ul. G. Narutowicza 11/12</w:t>
                          </w:r>
                        </w:p>
                        <w:p w14:paraId="1E79A617" w14:textId="77777777" w:rsidR="00486F5A" w:rsidRPr="00C267D6" w:rsidRDefault="00486F5A" w:rsidP="000D6CB1">
                          <w:pPr>
                            <w:spacing w:after="0" w:line="240" w:lineRule="auto"/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</w:rPr>
                          </w:pPr>
                          <w:r w:rsidRPr="00C267D6"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</w:rPr>
                            <w:t>80-233 Gdańsk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437D4FBE" id="Pole tekstowe 10" o:spid="_x0000_s1036" type="#_x0000_t202" style="position:absolute;margin-left:159.15pt;margin-top:765.95pt;width:94.1pt;height:34.9pt;z-index:25167462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" filled="f" stroked="f">
              <v:textbox style="mso-fit-shape-to-text:t" inset="0,0,0,0">
                <w:txbxContent>
                  <w:p w14:paraId="265147ED" w14:textId="77777777" w:rsidR="00486F5A" w:rsidRPr="000D6CB1" w:rsidRDefault="00486F5A" w:rsidP="000D6CB1">
                    <w:pPr>
                      <w:spacing w:after="0" w:line="240" w:lineRule="auto"/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</w:rPr>
                    </w:pPr>
                    <w:r w:rsidRPr="000D6CB1"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</w:rPr>
                      <w:t>POLITECHNIKA GDAŃSKA</w:t>
                    </w:r>
                  </w:p>
                  <w:p w14:paraId="17410367" w14:textId="77777777" w:rsidR="00486F5A" w:rsidRPr="000D6CB1" w:rsidRDefault="00486F5A" w:rsidP="000D6CB1">
                    <w:pPr>
                      <w:spacing w:after="0" w:line="240" w:lineRule="auto"/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</w:rPr>
                    </w:pPr>
                    <w:r w:rsidRPr="000D6CB1"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</w:rPr>
                      <w:t>Dział Spraw Pracowniczych</w:t>
                    </w:r>
                  </w:p>
                  <w:p w14:paraId="342C31A7" w14:textId="77777777" w:rsidR="00486F5A" w:rsidRDefault="00486F5A" w:rsidP="000D6CB1">
                    <w:pPr>
                      <w:spacing w:after="0" w:line="240" w:lineRule="auto"/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</w:rPr>
                    </w:pPr>
                    <w:r w:rsidRPr="000D6CB1"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</w:rPr>
                      <w:t>ul. G. Narutowicza 11/12</w:t>
                    </w:r>
                  </w:p>
                  <w:p w14:paraId="1E79A617" w14:textId="77777777" w:rsidR="00486F5A" w:rsidRPr="00C267D6" w:rsidRDefault="00486F5A" w:rsidP="000D6CB1">
                    <w:pPr>
                      <w:spacing w:after="0" w:line="240" w:lineRule="auto"/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</w:rPr>
                    </w:pPr>
                    <w:r w:rsidRPr="00C267D6"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</w:rPr>
                      <w:t>80-233 Gdańsk</w:t>
                    </w:r>
                  </w:p>
                </w:txbxContent>
              </v:textbox>
            </v:shape>
          </w:pict>
        </mc:Fallback>
      </mc:AlternateContent>
    </w:r>
    <w:r w:rsidR="007D36E5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0B38764D" wp14:editId="101F1070">
              <wp:simplePos x="0" y="0"/>
              <wp:positionH relativeFrom="column">
                <wp:posOffset>2021205</wp:posOffset>
              </wp:positionH>
              <wp:positionV relativeFrom="paragraph">
                <wp:posOffset>9727565</wp:posOffset>
              </wp:positionV>
              <wp:extent cx="1195070" cy="443230"/>
              <wp:effectExtent l="0" t="0" r="5080" b="5080"/>
              <wp:wrapNone/>
              <wp:docPr id="10" name="Pole tekstow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5070" cy="44323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39CEC4" w14:textId="77777777" w:rsidR="00486F5A" w:rsidRPr="000D6CB1" w:rsidRDefault="00486F5A" w:rsidP="000D6CB1">
                          <w:pPr>
                            <w:spacing w:after="0" w:line="240" w:lineRule="auto"/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</w:rPr>
                          </w:pPr>
                          <w:r w:rsidRPr="000D6CB1"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</w:rPr>
                            <w:t>POLITECHNIKA GDAŃSKA</w:t>
                          </w:r>
                        </w:p>
                        <w:p w14:paraId="51BE2B11" w14:textId="77777777" w:rsidR="00486F5A" w:rsidRPr="000D6CB1" w:rsidRDefault="00486F5A" w:rsidP="000D6CB1">
                          <w:pPr>
                            <w:spacing w:after="0" w:line="240" w:lineRule="auto"/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</w:rPr>
                          </w:pPr>
                          <w:r w:rsidRPr="000D6CB1"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</w:rPr>
                            <w:t>Dział Spraw Pracowniczych</w:t>
                          </w:r>
                        </w:p>
                        <w:p w14:paraId="0786FA61" w14:textId="77777777" w:rsidR="00486F5A" w:rsidRDefault="00486F5A" w:rsidP="000D6CB1">
                          <w:pPr>
                            <w:spacing w:after="0" w:line="240" w:lineRule="auto"/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</w:rPr>
                          </w:pPr>
                          <w:r w:rsidRPr="000D6CB1"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</w:rPr>
                            <w:t>ul. G. Narutowicza 11/12</w:t>
                          </w:r>
                        </w:p>
                        <w:p w14:paraId="60400E7D" w14:textId="77777777" w:rsidR="00486F5A" w:rsidRPr="00C267D6" w:rsidRDefault="00486F5A" w:rsidP="000D6CB1">
                          <w:pPr>
                            <w:spacing w:after="0" w:line="240" w:lineRule="auto"/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</w:rPr>
                          </w:pPr>
                          <w:r w:rsidRPr="00C267D6"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</w:rPr>
                            <w:t>80-233 Gdańsk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0B38764D" id="Pole tekstowe 9" o:spid="_x0000_s1037" type="#_x0000_t202" style="position:absolute;margin-left:159.15pt;margin-top:765.95pt;width:94.1pt;height:34.9pt;z-index:25167360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" filled="f" stroked="f">
              <v:textbox style="mso-fit-shape-to-text:t" inset="0,0,0,0">
                <w:txbxContent>
                  <w:p w14:paraId="7139CEC4" w14:textId="77777777" w:rsidR="00486F5A" w:rsidRPr="000D6CB1" w:rsidRDefault="00486F5A" w:rsidP="000D6CB1">
                    <w:pPr>
                      <w:spacing w:after="0" w:line="240" w:lineRule="auto"/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</w:rPr>
                    </w:pPr>
                    <w:r w:rsidRPr="000D6CB1"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</w:rPr>
                      <w:t>POLITECHNIKA GDAŃSKA</w:t>
                    </w:r>
                  </w:p>
                  <w:p w14:paraId="51BE2B11" w14:textId="77777777" w:rsidR="00486F5A" w:rsidRPr="000D6CB1" w:rsidRDefault="00486F5A" w:rsidP="000D6CB1">
                    <w:pPr>
                      <w:spacing w:after="0" w:line="240" w:lineRule="auto"/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</w:rPr>
                    </w:pPr>
                    <w:r w:rsidRPr="000D6CB1"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</w:rPr>
                      <w:t>Dział Spraw Pracowniczych</w:t>
                    </w:r>
                  </w:p>
                  <w:p w14:paraId="0786FA61" w14:textId="77777777" w:rsidR="00486F5A" w:rsidRDefault="00486F5A" w:rsidP="000D6CB1">
                    <w:pPr>
                      <w:spacing w:after="0" w:line="240" w:lineRule="auto"/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</w:rPr>
                    </w:pPr>
                    <w:r w:rsidRPr="000D6CB1"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</w:rPr>
                      <w:t>ul. G. Narutowicza 11/12</w:t>
                    </w:r>
                  </w:p>
                  <w:p w14:paraId="60400E7D" w14:textId="77777777" w:rsidR="00486F5A" w:rsidRPr="00C267D6" w:rsidRDefault="00486F5A" w:rsidP="000D6CB1">
                    <w:pPr>
                      <w:spacing w:after="0" w:line="240" w:lineRule="auto"/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</w:rPr>
                    </w:pPr>
                    <w:r w:rsidRPr="00C267D6"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</w:rPr>
                      <w:t>80-233 Gdańsk</w:t>
                    </w:r>
                  </w:p>
                </w:txbxContent>
              </v:textbox>
            </v:shape>
          </w:pict>
        </mc:Fallback>
      </mc:AlternateContent>
    </w:r>
    <w:r w:rsidR="007D36E5">
      <w:rPr>
        <w:noProof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12C64F77" wp14:editId="5CE3333D">
              <wp:simplePos x="0" y="0"/>
              <wp:positionH relativeFrom="column">
                <wp:posOffset>3356610</wp:posOffset>
              </wp:positionH>
              <wp:positionV relativeFrom="paragraph">
                <wp:posOffset>9724390</wp:posOffset>
              </wp:positionV>
              <wp:extent cx="2071370" cy="443230"/>
              <wp:effectExtent l="0" t="0" r="5080" b="5080"/>
              <wp:wrapNone/>
              <wp:docPr id="9" name="Pole tekstow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71370" cy="44323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5B2F7E2" w14:textId="77777777" w:rsidR="00486F5A" w:rsidRPr="000D6CB1" w:rsidRDefault="00486F5A" w:rsidP="000D6CB1">
                          <w:pPr>
                            <w:spacing w:after="0" w:line="240" w:lineRule="auto"/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</w:pPr>
                          <w:r w:rsidRPr="000D6CB1"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  <w:t>tel. +48 58  347 20 66</w:t>
                          </w:r>
                        </w:p>
                        <w:p w14:paraId="6DDC8C90" w14:textId="77777777" w:rsidR="00486F5A" w:rsidRPr="000D6CB1" w:rsidRDefault="00486F5A" w:rsidP="000D6CB1">
                          <w:pPr>
                            <w:spacing w:after="0" w:line="240" w:lineRule="auto"/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</w:pPr>
                          <w:r w:rsidRPr="000D6CB1"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  <w:t>fax: +48 58 347 28 80</w:t>
                          </w:r>
                        </w:p>
                        <w:p w14:paraId="41096D12" w14:textId="77777777" w:rsidR="00486F5A" w:rsidRDefault="00486F5A" w:rsidP="000D6CB1">
                          <w:pPr>
                            <w:spacing w:after="0" w:line="240" w:lineRule="auto"/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</w:pPr>
                          <w:r w:rsidRPr="000D6CB1"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  <w:t>e-mail:</w:t>
                          </w:r>
                          <w:r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  <w:t xml:space="preserve"> </w:t>
                          </w:r>
                          <w:r w:rsidRPr="000D6CB1"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  <w:t>socjal@pg.gda.</w:t>
                          </w:r>
                          <w:r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  <w:t>pl</w:t>
                          </w:r>
                        </w:p>
                        <w:p w14:paraId="21AA0FA7" w14:textId="77777777" w:rsidR="00486F5A" w:rsidRPr="000D6CB1" w:rsidRDefault="00486F5A" w:rsidP="000D6CB1">
                          <w:pPr>
                            <w:spacing w:after="0" w:line="240" w:lineRule="auto"/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  <w:t>w</w:t>
                          </w:r>
                          <w:r w:rsidRPr="000D6CB1"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</w:rPr>
                            <w:t>ww.pg.gda.pl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12C64F77" id="Pole tekstowe 8" o:spid="_x0000_s1038" type="#_x0000_t202" style="position:absolute;margin-left:264.3pt;margin-top:765.7pt;width:163.1pt;height:34.9pt;z-index:25167257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" filled="f" stroked="f">
              <v:textbox style="mso-fit-shape-to-text:t" inset="0,0,0,0">
                <w:txbxContent>
                  <w:p w14:paraId="75B2F7E2" w14:textId="77777777" w:rsidR="00486F5A" w:rsidRPr="000D6CB1" w:rsidRDefault="00486F5A" w:rsidP="000D6CB1">
                    <w:pPr>
                      <w:spacing w:after="0" w:line="240" w:lineRule="auto"/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en-US"/>
                      </w:rPr>
                    </w:pPr>
                    <w:r w:rsidRPr="000D6CB1"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en-US"/>
                      </w:rPr>
                      <w:t>tel. +48 58  347 20 66</w:t>
                    </w:r>
                  </w:p>
                  <w:p w14:paraId="6DDC8C90" w14:textId="77777777" w:rsidR="00486F5A" w:rsidRPr="000D6CB1" w:rsidRDefault="00486F5A" w:rsidP="000D6CB1">
                    <w:pPr>
                      <w:spacing w:after="0" w:line="240" w:lineRule="auto"/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en-US"/>
                      </w:rPr>
                    </w:pPr>
                    <w:r w:rsidRPr="000D6CB1"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en-US"/>
                      </w:rPr>
                      <w:t>fax: +48 58 347 28 80</w:t>
                    </w:r>
                  </w:p>
                  <w:p w14:paraId="41096D12" w14:textId="77777777" w:rsidR="00486F5A" w:rsidRDefault="00486F5A" w:rsidP="000D6CB1">
                    <w:pPr>
                      <w:spacing w:after="0" w:line="240" w:lineRule="auto"/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en-US"/>
                      </w:rPr>
                    </w:pPr>
                    <w:r w:rsidRPr="000D6CB1"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en-US"/>
                      </w:rPr>
                      <w:t>e-mail:</w:t>
                    </w:r>
                    <w:r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en-US"/>
                      </w:rPr>
                      <w:t xml:space="preserve"> </w:t>
                    </w:r>
                    <w:r w:rsidRPr="000D6CB1"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en-US"/>
                      </w:rPr>
                      <w:t>socjal@pg.gda.</w:t>
                    </w:r>
                    <w:r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en-US"/>
                      </w:rPr>
                      <w:t>pl</w:t>
                    </w:r>
                  </w:p>
                  <w:p w14:paraId="21AA0FA7" w14:textId="77777777" w:rsidR="00486F5A" w:rsidRPr="000D6CB1" w:rsidRDefault="00486F5A" w:rsidP="000D6CB1">
                    <w:pPr>
                      <w:spacing w:after="0" w:line="240" w:lineRule="auto"/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</w:rPr>
                    </w:pPr>
                    <w:r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en-US"/>
                      </w:rPr>
                      <w:t>w</w:t>
                    </w:r>
                    <w:r w:rsidRPr="000D6CB1"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</w:rPr>
                      <w:t>ww.pg.gda.pl</w:t>
                    </w:r>
                  </w:p>
                </w:txbxContent>
              </v:textbox>
            </v:shape>
          </w:pict>
        </mc:Fallback>
      </mc:AlternateContent>
    </w:r>
    <w:r w:rsidR="007D36E5"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3318F0B" wp14:editId="6F495157">
              <wp:simplePos x="0" y="0"/>
              <wp:positionH relativeFrom="column">
                <wp:posOffset>2021205</wp:posOffset>
              </wp:positionH>
              <wp:positionV relativeFrom="paragraph">
                <wp:posOffset>9727565</wp:posOffset>
              </wp:positionV>
              <wp:extent cx="1195070" cy="443230"/>
              <wp:effectExtent l="0" t="0" r="5080" b="5080"/>
              <wp:wrapNone/>
              <wp:docPr id="8" name="Pole tekstow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5070" cy="44323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E9F8EBE" w14:textId="77777777" w:rsidR="00486F5A" w:rsidRPr="000D6CB1" w:rsidRDefault="00486F5A" w:rsidP="000D6CB1">
                          <w:pPr>
                            <w:spacing w:after="0" w:line="240" w:lineRule="auto"/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</w:rPr>
                          </w:pPr>
                          <w:r w:rsidRPr="000D6CB1"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</w:rPr>
                            <w:t>POLITECHNIKA GDAŃSKA</w:t>
                          </w:r>
                        </w:p>
                        <w:p w14:paraId="0A33E3B2" w14:textId="77777777" w:rsidR="00486F5A" w:rsidRPr="000D6CB1" w:rsidRDefault="00486F5A" w:rsidP="000D6CB1">
                          <w:pPr>
                            <w:spacing w:after="0" w:line="240" w:lineRule="auto"/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</w:rPr>
                          </w:pPr>
                          <w:r w:rsidRPr="000D6CB1"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</w:rPr>
                            <w:t>Dział Spraw Pracowniczych</w:t>
                          </w:r>
                        </w:p>
                        <w:p w14:paraId="03B2E0E2" w14:textId="77777777" w:rsidR="00486F5A" w:rsidRDefault="00486F5A" w:rsidP="000D6CB1">
                          <w:pPr>
                            <w:spacing w:after="0" w:line="240" w:lineRule="auto"/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</w:rPr>
                          </w:pPr>
                          <w:r w:rsidRPr="000D6CB1"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</w:rPr>
                            <w:t>ul. G. Narutowicza 11/12</w:t>
                          </w:r>
                        </w:p>
                        <w:p w14:paraId="006A00F1" w14:textId="77777777" w:rsidR="00486F5A" w:rsidRPr="00C267D6" w:rsidRDefault="00486F5A" w:rsidP="000D6CB1">
                          <w:pPr>
                            <w:spacing w:after="0" w:line="240" w:lineRule="auto"/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</w:rPr>
                          </w:pPr>
                          <w:r w:rsidRPr="00C267D6"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</w:rPr>
                            <w:t>80-233 Gdańsk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13318F0B" id="Pole tekstowe 7" o:spid="_x0000_s1039" type="#_x0000_t202" style="position:absolute;margin-left:159.15pt;margin-top:765.95pt;width:94.1pt;height:34.9pt;z-index:2516715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" filled="f" stroked="f">
              <v:textbox style="mso-fit-shape-to-text:t" inset="0,0,0,0">
                <w:txbxContent>
                  <w:p w14:paraId="3E9F8EBE" w14:textId="77777777" w:rsidR="00486F5A" w:rsidRPr="000D6CB1" w:rsidRDefault="00486F5A" w:rsidP="000D6CB1">
                    <w:pPr>
                      <w:spacing w:after="0" w:line="240" w:lineRule="auto"/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</w:rPr>
                    </w:pPr>
                    <w:r w:rsidRPr="000D6CB1"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</w:rPr>
                      <w:t>POLITECHNIKA GDAŃSKA</w:t>
                    </w:r>
                  </w:p>
                  <w:p w14:paraId="0A33E3B2" w14:textId="77777777" w:rsidR="00486F5A" w:rsidRPr="000D6CB1" w:rsidRDefault="00486F5A" w:rsidP="000D6CB1">
                    <w:pPr>
                      <w:spacing w:after="0" w:line="240" w:lineRule="auto"/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</w:rPr>
                    </w:pPr>
                    <w:r w:rsidRPr="000D6CB1"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</w:rPr>
                      <w:t>Dział Spraw Pracowniczych</w:t>
                    </w:r>
                  </w:p>
                  <w:p w14:paraId="03B2E0E2" w14:textId="77777777" w:rsidR="00486F5A" w:rsidRDefault="00486F5A" w:rsidP="000D6CB1">
                    <w:pPr>
                      <w:spacing w:after="0" w:line="240" w:lineRule="auto"/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</w:rPr>
                    </w:pPr>
                    <w:r w:rsidRPr="000D6CB1"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</w:rPr>
                      <w:t>ul. G. Narutowicza 11/12</w:t>
                    </w:r>
                  </w:p>
                  <w:p w14:paraId="006A00F1" w14:textId="77777777" w:rsidR="00486F5A" w:rsidRPr="00C267D6" w:rsidRDefault="00486F5A" w:rsidP="000D6CB1">
                    <w:pPr>
                      <w:spacing w:after="0" w:line="240" w:lineRule="auto"/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</w:rPr>
                    </w:pPr>
                    <w:r w:rsidRPr="00C267D6"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</w:rPr>
                      <w:t>80-233 Gdańsk</w:t>
                    </w:r>
                  </w:p>
                </w:txbxContent>
              </v:textbox>
            </v:shape>
          </w:pict>
        </mc:Fallback>
      </mc:AlternateContent>
    </w:r>
    <w:r w:rsidR="007D36E5"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6AC26738" wp14:editId="3EFECFD9">
              <wp:simplePos x="0" y="0"/>
              <wp:positionH relativeFrom="column">
                <wp:posOffset>3356610</wp:posOffset>
              </wp:positionH>
              <wp:positionV relativeFrom="paragraph">
                <wp:posOffset>9724390</wp:posOffset>
              </wp:positionV>
              <wp:extent cx="2071370" cy="443230"/>
              <wp:effectExtent l="0" t="0" r="5080" b="5080"/>
              <wp:wrapNone/>
              <wp:docPr id="7" name="Pole tekstow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71370" cy="44323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02C49AA" w14:textId="77777777" w:rsidR="00486F5A" w:rsidRPr="000D6CB1" w:rsidRDefault="00486F5A" w:rsidP="000D6CB1">
                          <w:pPr>
                            <w:spacing w:after="0" w:line="240" w:lineRule="auto"/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</w:pPr>
                          <w:r w:rsidRPr="000D6CB1"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  <w:t>tel. +48 58  347 20 66</w:t>
                          </w:r>
                        </w:p>
                        <w:p w14:paraId="4E12DB72" w14:textId="77777777" w:rsidR="00486F5A" w:rsidRPr="000D6CB1" w:rsidRDefault="00486F5A" w:rsidP="000D6CB1">
                          <w:pPr>
                            <w:spacing w:after="0" w:line="240" w:lineRule="auto"/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</w:pPr>
                          <w:r w:rsidRPr="000D6CB1"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  <w:t>fax: +48 58 347 28 80</w:t>
                          </w:r>
                        </w:p>
                        <w:p w14:paraId="44797257" w14:textId="77777777" w:rsidR="00486F5A" w:rsidRDefault="00486F5A" w:rsidP="000D6CB1">
                          <w:pPr>
                            <w:spacing w:after="0" w:line="240" w:lineRule="auto"/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</w:pPr>
                          <w:r w:rsidRPr="000D6CB1"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  <w:t>e-mail:</w:t>
                          </w:r>
                          <w:r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  <w:t xml:space="preserve"> </w:t>
                          </w:r>
                          <w:r w:rsidRPr="000D6CB1"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  <w:t>socjal@pg.gda.</w:t>
                          </w:r>
                          <w:r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  <w:t>pl</w:t>
                          </w:r>
                        </w:p>
                        <w:p w14:paraId="022449DA" w14:textId="77777777" w:rsidR="00486F5A" w:rsidRPr="000D6CB1" w:rsidRDefault="00486F5A" w:rsidP="000D6CB1">
                          <w:pPr>
                            <w:spacing w:after="0" w:line="240" w:lineRule="auto"/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  <w:t>w</w:t>
                          </w:r>
                          <w:r w:rsidRPr="000D6CB1"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</w:rPr>
                            <w:t>ww.pg.gda.pl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6AC26738" id="Pole tekstowe 6" o:spid="_x0000_s1040" type="#_x0000_t202" style="position:absolute;margin-left:264.3pt;margin-top:765.7pt;width:163.1pt;height:34.9pt;z-index:2516705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" filled="f" stroked="f">
              <v:textbox style="mso-fit-shape-to-text:t" inset="0,0,0,0">
                <w:txbxContent>
                  <w:p w14:paraId="502C49AA" w14:textId="77777777" w:rsidR="00486F5A" w:rsidRPr="000D6CB1" w:rsidRDefault="00486F5A" w:rsidP="000D6CB1">
                    <w:pPr>
                      <w:spacing w:after="0" w:line="240" w:lineRule="auto"/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en-US"/>
                      </w:rPr>
                    </w:pPr>
                    <w:r w:rsidRPr="000D6CB1"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en-US"/>
                      </w:rPr>
                      <w:t>tel. +48 58  347 20 66</w:t>
                    </w:r>
                  </w:p>
                  <w:p w14:paraId="4E12DB72" w14:textId="77777777" w:rsidR="00486F5A" w:rsidRPr="000D6CB1" w:rsidRDefault="00486F5A" w:rsidP="000D6CB1">
                    <w:pPr>
                      <w:spacing w:after="0" w:line="240" w:lineRule="auto"/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en-US"/>
                      </w:rPr>
                    </w:pPr>
                    <w:r w:rsidRPr="000D6CB1"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en-US"/>
                      </w:rPr>
                      <w:t>fax: +48 58 347 28 80</w:t>
                    </w:r>
                  </w:p>
                  <w:p w14:paraId="44797257" w14:textId="77777777" w:rsidR="00486F5A" w:rsidRDefault="00486F5A" w:rsidP="000D6CB1">
                    <w:pPr>
                      <w:spacing w:after="0" w:line="240" w:lineRule="auto"/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en-US"/>
                      </w:rPr>
                    </w:pPr>
                    <w:r w:rsidRPr="000D6CB1"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en-US"/>
                      </w:rPr>
                      <w:t>e-mail:</w:t>
                    </w:r>
                    <w:r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en-US"/>
                      </w:rPr>
                      <w:t xml:space="preserve"> </w:t>
                    </w:r>
                    <w:r w:rsidRPr="000D6CB1"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en-US"/>
                      </w:rPr>
                      <w:t>socjal@pg.gda.</w:t>
                    </w:r>
                    <w:r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en-US"/>
                      </w:rPr>
                      <w:t>pl</w:t>
                    </w:r>
                  </w:p>
                  <w:p w14:paraId="022449DA" w14:textId="77777777" w:rsidR="00486F5A" w:rsidRPr="000D6CB1" w:rsidRDefault="00486F5A" w:rsidP="000D6CB1">
                    <w:pPr>
                      <w:spacing w:after="0" w:line="240" w:lineRule="auto"/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</w:rPr>
                    </w:pPr>
                    <w:r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en-US"/>
                      </w:rPr>
                      <w:t>w</w:t>
                    </w:r>
                    <w:r w:rsidRPr="000D6CB1"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</w:rPr>
                      <w:t>ww.pg.gda.pl</w:t>
                    </w:r>
                  </w:p>
                </w:txbxContent>
              </v:textbox>
            </v:shape>
          </w:pict>
        </mc:Fallback>
      </mc:AlternateContent>
    </w:r>
    <w:r w:rsidR="007D36E5"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50787F03" wp14:editId="39AD855C">
              <wp:simplePos x="0" y="0"/>
              <wp:positionH relativeFrom="column">
                <wp:posOffset>2021205</wp:posOffset>
              </wp:positionH>
              <wp:positionV relativeFrom="paragraph">
                <wp:posOffset>9727565</wp:posOffset>
              </wp:positionV>
              <wp:extent cx="1195070" cy="443230"/>
              <wp:effectExtent l="0" t="0" r="5080" b="5080"/>
              <wp:wrapNone/>
              <wp:docPr id="6" name="Pole tekstow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5070" cy="44323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65CAAA2" w14:textId="77777777" w:rsidR="00486F5A" w:rsidRPr="000D6CB1" w:rsidRDefault="00486F5A" w:rsidP="000D6CB1">
                          <w:pPr>
                            <w:spacing w:after="0" w:line="240" w:lineRule="auto"/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</w:rPr>
                          </w:pPr>
                          <w:r w:rsidRPr="000D6CB1"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</w:rPr>
                            <w:t>POLITECHNIKA GDAŃSKA</w:t>
                          </w:r>
                        </w:p>
                        <w:p w14:paraId="4C0ADC19" w14:textId="77777777" w:rsidR="00486F5A" w:rsidRPr="000D6CB1" w:rsidRDefault="00486F5A" w:rsidP="000D6CB1">
                          <w:pPr>
                            <w:spacing w:after="0" w:line="240" w:lineRule="auto"/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</w:rPr>
                          </w:pPr>
                          <w:r w:rsidRPr="000D6CB1"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</w:rPr>
                            <w:t>Dział Spraw Pracowniczych</w:t>
                          </w:r>
                        </w:p>
                        <w:p w14:paraId="57AA7D5A" w14:textId="77777777" w:rsidR="00486F5A" w:rsidRDefault="00486F5A" w:rsidP="000D6CB1">
                          <w:pPr>
                            <w:spacing w:after="0" w:line="240" w:lineRule="auto"/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</w:rPr>
                          </w:pPr>
                          <w:r w:rsidRPr="000D6CB1"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</w:rPr>
                            <w:t>ul. G. Narutowicza 11/12</w:t>
                          </w:r>
                        </w:p>
                        <w:p w14:paraId="4297D078" w14:textId="77777777" w:rsidR="00486F5A" w:rsidRPr="00C267D6" w:rsidRDefault="00486F5A" w:rsidP="000D6CB1">
                          <w:pPr>
                            <w:spacing w:after="0" w:line="240" w:lineRule="auto"/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</w:rPr>
                          </w:pPr>
                          <w:r w:rsidRPr="00C267D6"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</w:rPr>
                            <w:t>80-233 Gdańsk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50787F03" id="Pole tekstowe 5" o:spid="_x0000_s1041" type="#_x0000_t202" style="position:absolute;margin-left:159.15pt;margin-top:765.95pt;width:94.1pt;height:34.9pt;z-index:2516695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" filled="f" stroked="f">
              <v:textbox style="mso-fit-shape-to-text:t" inset="0,0,0,0">
                <w:txbxContent>
                  <w:p w14:paraId="265CAAA2" w14:textId="77777777" w:rsidR="00486F5A" w:rsidRPr="000D6CB1" w:rsidRDefault="00486F5A" w:rsidP="000D6CB1">
                    <w:pPr>
                      <w:spacing w:after="0" w:line="240" w:lineRule="auto"/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</w:rPr>
                    </w:pPr>
                    <w:r w:rsidRPr="000D6CB1"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</w:rPr>
                      <w:t>POLITECHNIKA GDAŃSKA</w:t>
                    </w:r>
                  </w:p>
                  <w:p w14:paraId="4C0ADC19" w14:textId="77777777" w:rsidR="00486F5A" w:rsidRPr="000D6CB1" w:rsidRDefault="00486F5A" w:rsidP="000D6CB1">
                    <w:pPr>
                      <w:spacing w:after="0" w:line="240" w:lineRule="auto"/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</w:rPr>
                    </w:pPr>
                    <w:r w:rsidRPr="000D6CB1"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</w:rPr>
                      <w:t>Dział Spraw Pracowniczych</w:t>
                    </w:r>
                  </w:p>
                  <w:p w14:paraId="57AA7D5A" w14:textId="77777777" w:rsidR="00486F5A" w:rsidRDefault="00486F5A" w:rsidP="000D6CB1">
                    <w:pPr>
                      <w:spacing w:after="0" w:line="240" w:lineRule="auto"/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</w:rPr>
                    </w:pPr>
                    <w:r w:rsidRPr="000D6CB1"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</w:rPr>
                      <w:t>ul. G. Narutowicza 11/12</w:t>
                    </w:r>
                  </w:p>
                  <w:p w14:paraId="4297D078" w14:textId="77777777" w:rsidR="00486F5A" w:rsidRPr="00C267D6" w:rsidRDefault="00486F5A" w:rsidP="000D6CB1">
                    <w:pPr>
                      <w:spacing w:after="0" w:line="240" w:lineRule="auto"/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</w:rPr>
                    </w:pPr>
                    <w:r w:rsidRPr="00C267D6"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</w:rPr>
                      <w:t>80-233 Gdańsk</w:t>
                    </w:r>
                  </w:p>
                </w:txbxContent>
              </v:textbox>
            </v:shape>
          </w:pict>
        </mc:Fallback>
      </mc:AlternateContent>
    </w:r>
    <w:r w:rsidR="007D36E5"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0E1EA25" wp14:editId="05E07179">
              <wp:simplePos x="0" y="0"/>
              <wp:positionH relativeFrom="column">
                <wp:posOffset>3356610</wp:posOffset>
              </wp:positionH>
              <wp:positionV relativeFrom="paragraph">
                <wp:posOffset>9724390</wp:posOffset>
              </wp:positionV>
              <wp:extent cx="2071370" cy="443230"/>
              <wp:effectExtent l="0" t="0" r="5080" b="5080"/>
              <wp:wrapNone/>
              <wp:docPr id="5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71370" cy="44323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5C28FBC" w14:textId="77777777" w:rsidR="00486F5A" w:rsidRPr="000D6CB1" w:rsidRDefault="00486F5A" w:rsidP="000D6CB1">
                          <w:pPr>
                            <w:spacing w:after="0" w:line="240" w:lineRule="auto"/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</w:pPr>
                          <w:r w:rsidRPr="000D6CB1"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  <w:t>tel. +48 58  347 20 66</w:t>
                          </w:r>
                        </w:p>
                        <w:p w14:paraId="6410CF19" w14:textId="77777777" w:rsidR="00486F5A" w:rsidRPr="000D6CB1" w:rsidRDefault="00486F5A" w:rsidP="000D6CB1">
                          <w:pPr>
                            <w:spacing w:after="0" w:line="240" w:lineRule="auto"/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</w:pPr>
                          <w:r w:rsidRPr="000D6CB1"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  <w:t>fax: +48 58 347 28 80</w:t>
                          </w:r>
                        </w:p>
                        <w:p w14:paraId="73E5EDF0" w14:textId="77777777" w:rsidR="00486F5A" w:rsidRDefault="00486F5A" w:rsidP="000D6CB1">
                          <w:pPr>
                            <w:spacing w:after="0" w:line="240" w:lineRule="auto"/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</w:pPr>
                          <w:r w:rsidRPr="000D6CB1"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  <w:t>e-mail:</w:t>
                          </w:r>
                          <w:r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  <w:t xml:space="preserve"> </w:t>
                          </w:r>
                          <w:r w:rsidRPr="000D6CB1"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  <w:t>socjal@pg.gda.</w:t>
                          </w:r>
                          <w:r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  <w:t>pl</w:t>
                          </w:r>
                        </w:p>
                        <w:p w14:paraId="56E5F3B1" w14:textId="77777777" w:rsidR="00486F5A" w:rsidRPr="000D6CB1" w:rsidRDefault="00486F5A" w:rsidP="000D6CB1">
                          <w:pPr>
                            <w:spacing w:after="0" w:line="240" w:lineRule="auto"/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  <w:t>w</w:t>
                          </w:r>
                          <w:r w:rsidRPr="000D6CB1"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</w:rPr>
                            <w:t>ww.pg.gda.pl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50E1EA25" id="Pole tekstowe 3" o:spid="_x0000_s1042" type="#_x0000_t202" style="position:absolute;margin-left:264.3pt;margin-top:765.7pt;width:163.1pt;height:34.9pt;z-index:25166848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" filled="f" stroked="f">
              <v:textbox style="mso-fit-shape-to-text:t" inset="0,0,0,0">
                <w:txbxContent>
                  <w:p w14:paraId="15C28FBC" w14:textId="77777777" w:rsidR="00486F5A" w:rsidRPr="000D6CB1" w:rsidRDefault="00486F5A" w:rsidP="000D6CB1">
                    <w:pPr>
                      <w:spacing w:after="0" w:line="240" w:lineRule="auto"/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en-US"/>
                      </w:rPr>
                    </w:pPr>
                    <w:r w:rsidRPr="000D6CB1"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en-US"/>
                      </w:rPr>
                      <w:t>tel. +48 58  347 20 66</w:t>
                    </w:r>
                  </w:p>
                  <w:p w14:paraId="6410CF19" w14:textId="77777777" w:rsidR="00486F5A" w:rsidRPr="000D6CB1" w:rsidRDefault="00486F5A" w:rsidP="000D6CB1">
                    <w:pPr>
                      <w:spacing w:after="0" w:line="240" w:lineRule="auto"/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en-US"/>
                      </w:rPr>
                    </w:pPr>
                    <w:r w:rsidRPr="000D6CB1"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en-US"/>
                      </w:rPr>
                      <w:t>fax: +48 58 347 28 80</w:t>
                    </w:r>
                  </w:p>
                  <w:p w14:paraId="73E5EDF0" w14:textId="77777777" w:rsidR="00486F5A" w:rsidRDefault="00486F5A" w:rsidP="000D6CB1">
                    <w:pPr>
                      <w:spacing w:after="0" w:line="240" w:lineRule="auto"/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en-US"/>
                      </w:rPr>
                    </w:pPr>
                    <w:r w:rsidRPr="000D6CB1"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en-US"/>
                      </w:rPr>
                      <w:t>e-mail:</w:t>
                    </w:r>
                    <w:r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en-US"/>
                      </w:rPr>
                      <w:t xml:space="preserve"> </w:t>
                    </w:r>
                    <w:r w:rsidRPr="000D6CB1"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en-US"/>
                      </w:rPr>
                      <w:t>socjal@pg.gda.</w:t>
                    </w:r>
                    <w:r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en-US"/>
                      </w:rPr>
                      <w:t>pl</w:t>
                    </w:r>
                  </w:p>
                  <w:p w14:paraId="56E5F3B1" w14:textId="77777777" w:rsidR="00486F5A" w:rsidRPr="000D6CB1" w:rsidRDefault="00486F5A" w:rsidP="000D6CB1">
                    <w:pPr>
                      <w:spacing w:after="0" w:line="240" w:lineRule="auto"/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</w:rPr>
                    </w:pPr>
                    <w:r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en-US"/>
                      </w:rPr>
                      <w:t>w</w:t>
                    </w:r>
                    <w:r w:rsidRPr="000D6CB1"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</w:rPr>
                      <w:t>ww.pg.gda.pl</w:t>
                    </w:r>
                  </w:p>
                </w:txbxContent>
              </v:textbox>
            </v:shape>
          </w:pict>
        </mc:Fallback>
      </mc:AlternateContent>
    </w:r>
    <w:r w:rsidR="007D36E5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0E6DF53E" wp14:editId="2B660D89">
              <wp:simplePos x="0" y="0"/>
              <wp:positionH relativeFrom="column">
                <wp:posOffset>2021205</wp:posOffset>
              </wp:positionH>
              <wp:positionV relativeFrom="paragraph">
                <wp:posOffset>9727565</wp:posOffset>
              </wp:positionV>
              <wp:extent cx="1195070" cy="443230"/>
              <wp:effectExtent l="0" t="0" r="5080" b="5080"/>
              <wp:wrapNone/>
              <wp:docPr id="3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5070" cy="44323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DD4D345" w14:textId="77777777" w:rsidR="00486F5A" w:rsidRPr="000D6CB1" w:rsidRDefault="00486F5A" w:rsidP="000D6CB1">
                          <w:pPr>
                            <w:spacing w:after="0" w:line="240" w:lineRule="auto"/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</w:rPr>
                          </w:pPr>
                          <w:r w:rsidRPr="000D6CB1"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</w:rPr>
                            <w:t>POLITECHNIKA GDAŃSKA</w:t>
                          </w:r>
                        </w:p>
                        <w:p w14:paraId="08B9AFE6" w14:textId="77777777" w:rsidR="00486F5A" w:rsidRPr="000D6CB1" w:rsidRDefault="00486F5A" w:rsidP="000D6CB1">
                          <w:pPr>
                            <w:spacing w:after="0" w:line="240" w:lineRule="auto"/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</w:rPr>
                          </w:pPr>
                          <w:r w:rsidRPr="000D6CB1"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</w:rPr>
                            <w:t>Dział Spraw Pracowniczych</w:t>
                          </w:r>
                        </w:p>
                        <w:p w14:paraId="569DB603" w14:textId="77777777" w:rsidR="00486F5A" w:rsidRDefault="00486F5A" w:rsidP="000D6CB1">
                          <w:pPr>
                            <w:spacing w:after="0" w:line="240" w:lineRule="auto"/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</w:rPr>
                          </w:pPr>
                          <w:r w:rsidRPr="000D6CB1"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</w:rPr>
                            <w:t>ul. G. Narutowicza 11/12</w:t>
                          </w:r>
                        </w:p>
                        <w:p w14:paraId="7B5C786A" w14:textId="77777777" w:rsidR="00486F5A" w:rsidRPr="00C267D6" w:rsidRDefault="00486F5A" w:rsidP="000D6CB1">
                          <w:pPr>
                            <w:spacing w:after="0" w:line="240" w:lineRule="auto"/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</w:rPr>
                          </w:pPr>
                          <w:r w:rsidRPr="00C267D6"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</w:rPr>
                            <w:t>80-233 Gdańsk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0E6DF53E" id="Pole tekstowe 2" o:spid="_x0000_s1043" type="#_x0000_t202" style="position:absolute;margin-left:159.15pt;margin-top:765.95pt;width:94.1pt;height:34.9pt;z-index:2516674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" filled="f" stroked="f">
              <v:textbox style="mso-fit-shape-to-text:t" inset="0,0,0,0">
                <w:txbxContent>
                  <w:p w14:paraId="1DD4D345" w14:textId="77777777" w:rsidR="00486F5A" w:rsidRPr="000D6CB1" w:rsidRDefault="00486F5A" w:rsidP="000D6CB1">
                    <w:pPr>
                      <w:spacing w:after="0" w:line="240" w:lineRule="auto"/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</w:rPr>
                    </w:pPr>
                    <w:r w:rsidRPr="000D6CB1"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</w:rPr>
                      <w:t>POLITECHNIKA GDAŃSKA</w:t>
                    </w:r>
                  </w:p>
                  <w:p w14:paraId="08B9AFE6" w14:textId="77777777" w:rsidR="00486F5A" w:rsidRPr="000D6CB1" w:rsidRDefault="00486F5A" w:rsidP="000D6CB1">
                    <w:pPr>
                      <w:spacing w:after="0" w:line="240" w:lineRule="auto"/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</w:rPr>
                    </w:pPr>
                    <w:r w:rsidRPr="000D6CB1"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</w:rPr>
                      <w:t>Dział Spraw Pracowniczych</w:t>
                    </w:r>
                  </w:p>
                  <w:p w14:paraId="569DB603" w14:textId="77777777" w:rsidR="00486F5A" w:rsidRDefault="00486F5A" w:rsidP="000D6CB1">
                    <w:pPr>
                      <w:spacing w:after="0" w:line="240" w:lineRule="auto"/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</w:rPr>
                    </w:pPr>
                    <w:r w:rsidRPr="000D6CB1"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</w:rPr>
                      <w:t>ul. G. Narutowicza 11/12</w:t>
                    </w:r>
                  </w:p>
                  <w:p w14:paraId="7B5C786A" w14:textId="77777777" w:rsidR="00486F5A" w:rsidRPr="00C267D6" w:rsidRDefault="00486F5A" w:rsidP="000D6CB1">
                    <w:pPr>
                      <w:spacing w:after="0" w:line="240" w:lineRule="auto"/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</w:rPr>
                    </w:pPr>
                    <w:r w:rsidRPr="00C267D6"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</w:rPr>
                      <w:t>80-233 Gdańsk</w:t>
                    </w:r>
                  </w:p>
                </w:txbxContent>
              </v:textbox>
            </v:shape>
          </w:pict>
        </mc:Fallback>
      </mc:AlternateContent>
    </w:r>
    <w:r w:rsidR="007D36E5"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5221B96" wp14:editId="088902AB">
              <wp:simplePos x="0" y="0"/>
              <wp:positionH relativeFrom="column">
                <wp:posOffset>3356610</wp:posOffset>
              </wp:positionH>
              <wp:positionV relativeFrom="paragraph">
                <wp:posOffset>9724390</wp:posOffset>
              </wp:positionV>
              <wp:extent cx="2071370" cy="443230"/>
              <wp:effectExtent l="0" t="0" r="5080" b="5080"/>
              <wp:wrapNone/>
              <wp:docPr id="2" name="Pole tekstow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71370" cy="44323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36AAC35" w14:textId="77777777" w:rsidR="00486F5A" w:rsidRPr="000D6CB1" w:rsidRDefault="00486F5A" w:rsidP="000D6CB1">
                          <w:pPr>
                            <w:spacing w:after="0" w:line="240" w:lineRule="auto"/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</w:pPr>
                          <w:r w:rsidRPr="000D6CB1"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  <w:t>tel. +48 58  347 20 66</w:t>
                          </w:r>
                        </w:p>
                        <w:p w14:paraId="0E5D667E" w14:textId="77777777" w:rsidR="00486F5A" w:rsidRPr="000D6CB1" w:rsidRDefault="00486F5A" w:rsidP="000D6CB1">
                          <w:pPr>
                            <w:spacing w:after="0" w:line="240" w:lineRule="auto"/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</w:pPr>
                          <w:r w:rsidRPr="000D6CB1"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  <w:t>fax: +48 58 347 28 80</w:t>
                          </w:r>
                        </w:p>
                        <w:p w14:paraId="30319F34" w14:textId="77777777" w:rsidR="00486F5A" w:rsidRDefault="00486F5A" w:rsidP="000D6CB1">
                          <w:pPr>
                            <w:spacing w:after="0" w:line="240" w:lineRule="auto"/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</w:pPr>
                          <w:r w:rsidRPr="000D6CB1"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  <w:t>e-mail:</w:t>
                          </w:r>
                          <w:r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  <w:t xml:space="preserve"> </w:t>
                          </w:r>
                          <w:r w:rsidRPr="000D6CB1"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  <w:t>socjal@pg.gda.</w:t>
                          </w:r>
                          <w:r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  <w:t>pl</w:t>
                          </w:r>
                        </w:p>
                        <w:p w14:paraId="7AB566E7" w14:textId="77777777" w:rsidR="00486F5A" w:rsidRPr="000D6CB1" w:rsidRDefault="00486F5A" w:rsidP="000D6CB1">
                          <w:pPr>
                            <w:spacing w:after="0" w:line="240" w:lineRule="auto"/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  <w:t>w</w:t>
                          </w:r>
                          <w:r w:rsidRPr="000D6CB1"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</w:rPr>
                            <w:t>ww.pg.gda.pl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05221B96" id="Pole tekstowe 1" o:spid="_x0000_s1044" type="#_x0000_t202" style="position:absolute;margin-left:264.3pt;margin-top:765.7pt;width:163.1pt;height:34.9pt;z-index:25166643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" filled="f" stroked="f">
              <v:textbox style="mso-fit-shape-to-text:t" inset="0,0,0,0">
                <w:txbxContent>
                  <w:p w14:paraId="636AAC35" w14:textId="77777777" w:rsidR="00486F5A" w:rsidRPr="000D6CB1" w:rsidRDefault="00486F5A" w:rsidP="000D6CB1">
                    <w:pPr>
                      <w:spacing w:after="0" w:line="240" w:lineRule="auto"/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en-US"/>
                      </w:rPr>
                    </w:pPr>
                    <w:r w:rsidRPr="000D6CB1"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en-US"/>
                      </w:rPr>
                      <w:t>tel. +48 58  347 20 66</w:t>
                    </w:r>
                  </w:p>
                  <w:p w14:paraId="0E5D667E" w14:textId="77777777" w:rsidR="00486F5A" w:rsidRPr="000D6CB1" w:rsidRDefault="00486F5A" w:rsidP="000D6CB1">
                    <w:pPr>
                      <w:spacing w:after="0" w:line="240" w:lineRule="auto"/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en-US"/>
                      </w:rPr>
                    </w:pPr>
                    <w:r w:rsidRPr="000D6CB1"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en-US"/>
                      </w:rPr>
                      <w:t>fax: +48 58 347 28 80</w:t>
                    </w:r>
                  </w:p>
                  <w:p w14:paraId="30319F34" w14:textId="77777777" w:rsidR="00486F5A" w:rsidRDefault="00486F5A" w:rsidP="000D6CB1">
                    <w:pPr>
                      <w:spacing w:after="0" w:line="240" w:lineRule="auto"/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en-US"/>
                      </w:rPr>
                    </w:pPr>
                    <w:r w:rsidRPr="000D6CB1"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en-US"/>
                      </w:rPr>
                      <w:t>e-mail:</w:t>
                    </w:r>
                    <w:r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en-US"/>
                      </w:rPr>
                      <w:t xml:space="preserve"> </w:t>
                    </w:r>
                    <w:r w:rsidRPr="000D6CB1"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en-US"/>
                      </w:rPr>
                      <w:t>socjal@pg.gda.</w:t>
                    </w:r>
                    <w:r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en-US"/>
                      </w:rPr>
                      <w:t>pl</w:t>
                    </w:r>
                  </w:p>
                  <w:p w14:paraId="7AB566E7" w14:textId="77777777" w:rsidR="00486F5A" w:rsidRPr="000D6CB1" w:rsidRDefault="00486F5A" w:rsidP="000D6CB1">
                    <w:pPr>
                      <w:spacing w:after="0" w:line="240" w:lineRule="auto"/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</w:rPr>
                    </w:pPr>
                    <w:r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en-US"/>
                      </w:rPr>
                      <w:t>w</w:t>
                    </w:r>
                    <w:r w:rsidRPr="000D6CB1"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</w:rPr>
                      <w:t>ww.pg.gda.pl</w:t>
                    </w:r>
                  </w:p>
                </w:txbxContent>
              </v:textbox>
            </v:shape>
          </w:pict>
        </mc:Fallback>
      </mc:AlternateContent>
    </w:r>
    <w:r w:rsidR="007D36E5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B37FDF1" wp14:editId="7E15B348">
              <wp:simplePos x="0" y="0"/>
              <wp:positionH relativeFrom="column">
                <wp:posOffset>2021205</wp:posOffset>
              </wp:positionH>
              <wp:positionV relativeFrom="paragraph">
                <wp:posOffset>9727565</wp:posOffset>
              </wp:positionV>
              <wp:extent cx="1195070" cy="443230"/>
              <wp:effectExtent l="0" t="0" r="5080" b="5080"/>
              <wp:wrapNone/>
              <wp:docPr id="4" name="Pole tekstow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5070" cy="44323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A5680F9" w14:textId="77777777" w:rsidR="00486F5A" w:rsidRPr="000D6CB1" w:rsidRDefault="00486F5A" w:rsidP="000D6CB1">
                          <w:pPr>
                            <w:spacing w:after="0" w:line="240" w:lineRule="auto"/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</w:rPr>
                          </w:pPr>
                          <w:r w:rsidRPr="000D6CB1"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</w:rPr>
                            <w:t>POLITECHNIKA GDAŃSKA</w:t>
                          </w:r>
                        </w:p>
                        <w:p w14:paraId="139EC7E5" w14:textId="77777777" w:rsidR="00486F5A" w:rsidRPr="000D6CB1" w:rsidRDefault="00486F5A" w:rsidP="000D6CB1">
                          <w:pPr>
                            <w:spacing w:after="0" w:line="240" w:lineRule="auto"/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</w:rPr>
                          </w:pPr>
                          <w:r w:rsidRPr="000D6CB1"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</w:rPr>
                            <w:t>Dział Spraw Pracowniczych</w:t>
                          </w:r>
                        </w:p>
                        <w:p w14:paraId="4D676432" w14:textId="77777777" w:rsidR="00486F5A" w:rsidRDefault="00486F5A" w:rsidP="000D6CB1">
                          <w:pPr>
                            <w:spacing w:after="0" w:line="240" w:lineRule="auto"/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</w:rPr>
                          </w:pPr>
                          <w:r w:rsidRPr="000D6CB1"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</w:rPr>
                            <w:t>ul. G. Narutowicza 11/12</w:t>
                          </w:r>
                        </w:p>
                        <w:p w14:paraId="127BC15C" w14:textId="77777777" w:rsidR="00486F5A" w:rsidRPr="00C267D6" w:rsidRDefault="00486F5A" w:rsidP="000D6CB1">
                          <w:pPr>
                            <w:spacing w:after="0" w:line="240" w:lineRule="auto"/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</w:rPr>
                          </w:pPr>
                          <w:r w:rsidRPr="00C267D6"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</w:rPr>
                            <w:t>80-233 Gdańsk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0B37FDF1" id="Pole tekstowe 4" o:spid="_x0000_s1045" type="#_x0000_t202" style="position:absolute;margin-left:159.15pt;margin-top:765.95pt;width:94.1pt;height:34.9pt;z-index:2516654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" filled="f" stroked="f">
              <v:textbox style="mso-fit-shape-to-text:t" inset="0,0,0,0">
                <w:txbxContent>
                  <w:p w14:paraId="6A5680F9" w14:textId="77777777" w:rsidR="00486F5A" w:rsidRPr="000D6CB1" w:rsidRDefault="00486F5A" w:rsidP="000D6CB1">
                    <w:pPr>
                      <w:spacing w:after="0" w:line="240" w:lineRule="auto"/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</w:rPr>
                    </w:pPr>
                    <w:r w:rsidRPr="000D6CB1"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</w:rPr>
                      <w:t>POLITECHNIKA GDAŃSKA</w:t>
                    </w:r>
                  </w:p>
                  <w:p w14:paraId="139EC7E5" w14:textId="77777777" w:rsidR="00486F5A" w:rsidRPr="000D6CB1" w:rsidRDefault="00486F5A" w:rsidP="000D6CB1">
                    <w:pPr>
                      <w:spacing w:after="0" w:line="240" w:lineRule="auto"/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</w:rPr>
                    </w:pPr>
                    <w:r w:rsidRPr="000D6CB1"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</w:rPr>
                      <w:t>Dział Spraw Pracowniczych</w:t>
                    </w:r>
                  </w:p>
                  <w:p w14:paraId="4D676432" w14:textId="77777777" w:rsidR="00486F5A" w:rsidRDefault="00486F5A" w:rsidP="000D6CB1">
                    <w:pPr>
                      <w:spacing w:after="0" w:line="240" w:lineRule="auto"/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</w:rPr>
                    </w:pPr>
                    <w:r w:rsidRPr="000D6CB1"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</w:rPr>
                      <w:t>ul. G. Narutowicza 11/12</w:t>
                    </w:r>
                  </w:p>
                  <w:p w14:paraId="127BC15C" w14:textId="77777777" w:rsidR="00486F5A" w:rsidRPr="00C267D6" w:rsidRDefault="00486F5A" w:rsidP="000D6CB1">
                    <w:pPr>
                      <w:spacing w:after="0" w:line="240" w:lineRule="auto"/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</w:rPr>
                    </w:pPr>
                    <w:r w:rsidRPr="00C267D6"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</w:rPr>
                      <w:t>80-233 Gdańsk</w:t>
                    </w:r>
                  </w:p>
                </w:txbxContent>
              </v:textbox>
            </v:shape>
          </w:pict>
        </mc:Fallback>
      </mc:AlternateContent>
    </w:r>
    <w:r w:rsidR="007D36E5"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218BBBDB" wp14:editId="08B28D37">
              <wp:simplePos x="0" y="0"/>
              <wp:positionH relativeFrom="column">
                <wp:posOffset>3356610</wp:posOffset>
              </wp:positionH>
              <wp:positionV relativeFrom="paragraph">
                <wp:posOffset>9724390</wp:posOffset>
              </wp:positionV>
              <wp:extent cx="2071370" cy="443230"/>
              <wp:effectExtent l="0" t="0" r="5080" b="5080"/>
              <wp:wrapNone/>
              <wp:docPr id="29" name="Pole tekstowe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71370" cy="44323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50E397F" w14:textId="77777777" w:rsidR="00486F5A" w:rsidRPr="000D6CB1" w:rsidRDefault="00486F5A" w:rsidP="000D6CB1">
                          <w:pPr>
                            <w:spacing w:after="0" w:line="240" w:lineRule="auto"/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</w:pPr>
                          <w:r w:rsidRPr="000D6CB1"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  <w:t>tel. +48 58  347 20 66</w:t>
                          </w:r>
                        </w:p>
                        <w:p w14:paraId="4DC0A968" w14:textId="77777777" w:rsidR="00486F5A" w:rsidRPr="000D6CB1" w:rsidRDefault="00486F5A" w:rsidP="000D6CB1">
                          <w:pPr>
                            <w:spacing w:after="0" w:line="240" w:lineRule="auto"/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</w:pPr>
                          <w:r w:rsidRPr="000D6CB1"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  <w:t>fax: +48 58 347 28 80</w:t>
                          </w:r>
                        </w:p>
                        <w:p w14:paraId="732FE6AD" w14:textId="77777777" w:rsidR="00486F5A" w:rsidRDefault="00486F5A" w:rsidP="000D6CB1">
                          <w:pPr>
                            <w:spacing w:after="0" w:line="240" w:lineRule="auto"/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</w:pPr>
                          <w:r w:rsidRPr="000D6CB1"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  <w:t>e-mail:</w:t>
                          </w:r>
                          <w:r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  <w:t xml:space="preserve"> </w:t>
                          </w:r>
                          <w:r w:rsidRPr="000D6CB1"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  <w:t>socjal@pg.gda.</w:t>
                          </w:r>
                          <w:r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  <w:t>pl</w:t>
                          </w:r>
                        </w:p>
                        <w:p w14:paraId="0FB16A45" w14:textId="77777777" w:rsidR="00486F5A" w:rsidRPr="000D6CB1" w:rsidRDefault="00486F5A" w:rsidP="000D6CB1">
                          <w:pPr>
                            <w:spacing w:after="0" w:line="240" w:lineRule="auto"/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  <w:t>w</w:t>
                          </w:r>
                          <w:r w:rsidRPr="000D6CB1">
                            <w:rPr>
                              <w:rFonts w:ascii="SanukPro-Medium" w:hAnsi="SanukPro-Medium" w:cs="Arial"/>
                              <w:color w:val="000000" w:themeColor="text1"/>
                              <w:sz w:val="14"/>
                              <w:szCs w:val="14"/>
                            </w:rPr>
                            <w:t>ww.pg.gda.pl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218BBBDB" id="Pole tekstowe 29" o:spid="_x0000_s1046" type="#_x0000_t202" style="position:absolute;margin-left:264.3pt;margin-top:765.7pt;width:163.1pt;height:34.9pt;z-index:2516643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" filled="f" stroked="f">
              <v:textbox style="mso-fit-shape-to-text:t" inset="0,0,0,0">
                <w:txbxContent>
                  <w:p w14:paraId="450E397F" w14:textId="77777777" w:rsidR="00486F5A" w:rsidRPr="000D6CB1" w:rsidRDefault="00486F5A" w:rsidP="000D6CB1">
                    <w:pPr>
                      <w:spacing w:after="0" w:line="240" w:lineRule="auto"/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en-US"/>
                      </w:rPr>
                    </w:pPr>
                    <w:r w:rsidRPr="000D6CB1"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en-US"/>
                      </w:rPr>
                      <w:t>tel. +48 58  347 20 66</w:t>
                    </w:r>
                  </w:p>
                  <w:p w14:paraId="4DC0A968" w14:textId="77777777" w:rsidR="00486F5A" w:rsidRPr="000D6CB1" w:rsidRDefault="00486F5A" w:rsidP="000D6CB1">
                    <w:pPr>
                      <w:spacing w:after="0" w:line="240" w:lineRule="auto"/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en-US"/>
                      </w:rPr>
                    </w:pPr>
                    <w:r w:rsidRPr="000D6CB1"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en-US"/>
                      </w:rPr>
                      <w:t>fax: +48 58 347 28 80</w:t>
                    </w:r>
                  </w:p>
                  <w:p w14:paraId="732FE6AD" w14:textId="77777777" w:rsidR="00486F5A" w:rsidRDefault="00486F5A" w:rsidP="000D6CB1">
                    <w:pPr>
                      <w:spacing w:after="0" w:line="240" w:lineRule="auto"/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en-US"/>
                      </w:rPr>
                    </w:pPr>
                    <w:r w:rsidRPr="000D6CB1"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en-US"/>
                      </w:rPr>
                      <w:t>e-mail:</w:t>
                    </w:r>
                    <w:r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en-US"/>
                      </w:rPr>
                      <w:t xml:space="preserve"> </w:t>
                    </w:r>
                    <w:r w:rsidRPr="000D6CB1"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en-US"/>
                      </w:rPr>
                      <w:t>socjal@pg.gda.</w:t>
                    </w:r>
                    <w:r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en-US"/>
                      </w:rPr>
                      <w:t>pl</w:t>
                    </w:r>
                  </w:p>
                  <w:p w14:paraId="0FB16A45" w14:textId="77777777" w:rsidR="00486F5A" w:rsidRPr="000D6CB1" w:rsidRDefault="00486F5A" w:rsidP="000D6CB1">
                    <w:pPr>
                      <w:spacing w:after="0" w:line="240" w:lineRule="auto"/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</w:rPr>
                    </w:pPr>
                    <w:r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  <w:lang w:val="en-US"/>
                      </w:rPr>
                      <w:t>w</w:t>
                    </w:r>
                    <w:r w:rsidRPr="000D6CB1">
                      <w:rPr>
                        <w:rFonts w:ascii="SanukPro-Medium" w:hAnsi="SanukPro-Medium" w:cs="Arial"/>
                        <w:color w:val="000000" w:themeColor="text1"/>
                        <w:sz w:val="14"/>
                        <w:szCs w:val="14"/>
                      </w:rPr>
                      <w:t>ww.pg.gda.pl</w:t>
                    </w:r>
                  </w:p>
                </w:txbxContent>
              </v:textbox>
            </v:shape>
          </w:pict>
        </mc:Fallback>
      </mc:AlternateContent>
    </w:r>
    <w:r w:rsidR="000A7940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52872E" w14:textId="77777777" w:rsidR="007D0322" w:rsidRDefault="007D0322" w:rsidP="00956FA9">
      <w:pPr>
        <w:spacing w:after="0" w:line="240" w:lineRule="auto"/>
      </w:pPr>
      <w:r>
        <w:separator/>
      </w:r>
    </w:p>
  </w:footnote>
  <w:footnote w:type="continuationSeparator" w:id="0">
    <w:p w14:paraId="38FE779F" w14:textId="77777777" w:rsidR="007D0322" w:rsidRDefault="007D0322" w:rsidP="00956F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2DB843" w14:textId="77777777" w:rsidR="000A7940" w:rsidRDefault="005937D8" w:rsidP="002D7694">
    <w:pPr>
      <w:pStyle w:val="Nagwek"/>
      <w:spacing w:before="240"/>
    </w:pPr>
    <w:r>
      <w:rPr>
        <w:rFonts w:ascii="Arial" w:hAnsi="Arial" w:cs="Arial"/>
        <w:noProof/>
        <w:color w:val="000000" w:themeColor="text1"/>
        <w:sz w:val="20"/>
        <w:szCs w:val="20"/>
      </w:rPr>
      <w:drawing>
        <wp:anchor distT="0" distB="0" distL="114300" distR="114300" simplePos="0" relativeHeight="251689984" behindDoc="1" locked="0" layoutInCell="1" allowOverlap="1" wp14:anchorId="31B955F1" wp14:editId="2E22D9D1">
          <wp:simplePos x="0" y="0"/>
          <wp:positionH relativeFrom="column">
            <wp:posOffset>-238125</wp:posOffset>
          </wp:positionH>
          <wp:positionV relativeFrom="paragraph">
            <wp:posOffset>256540</wp:posOffset>
          </wp:positionV>
          <wp:extent cx="3117850" cy="868680"/>
          <wp:effectExtent l="0" t="0" r="6350" b="7620"/>
          <wp:wrapNone/>
          <wp:docPr id="32" name="Obraz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pg_w_i_m_i_o_kolor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17850" cy="868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26CEE"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C6522D"/>
    <w:multiLevelType w:val="hybridMultilevel"/>
    <w:tmpl w:val="ED14CB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077510"/>
    <w:multiLevelType w:val="hybridMultilevel"/>
    <w:tmpl w:val="D52A51D8"/>
    <w:lvl w:ilvl="0" w:tplc="A3267A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8BC4F57"/>
    <w:multiLevelType w:val="hybridMultilevel"/>
    <w:tmpl w:val="2A06AE48"/>
    <w:lvl w:ilvl="0" w:tplc="F2846312">
      <w:start w:val="1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B62212"/>
    <w:multiLevelType w:val="hybridMultilevel"/>
    <w:tmpl w:val="EEA492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5B0C92"/>
    <w:multiLevelType w:val="hybridMultilevel"/>
    <w:tmpl w:val="1D9E75B6"/>
    <w:lvl w:ilvl="0" w:tplc="0096C13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46E169DB"/>
    <w:multiLevelType w:val="multilevel"/>
    <w:tmpl w:val="6C72ED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35B20DB"/>
    <w:multiLevelType w:val="hybridMultilevel"/>
    <w:tmpl w:val="5AA043C4"/>
    <w:lvl w:ilvl="0" w:tplc="FFFFFFFF">
      <w:start w:val="4"/>
      <w:numFmt w:val="upperRoman"/>
      <w:pStyle w:val="Nagwek4"/>
      <w:lvlText w:val="%1."/>
      <w:lvlJc w:val="right"/>
      <w:pPr>
        <w:tabs>
          <w:tab w:val="num" w:pos="2054"/>
        </w:tabs>
        <w:ind w:left="2054" w:hanging="18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C6D0098"/>
    <w:multiLevelType w:val="multilevel"/>
    <w:tmpl w:val="CC2C3D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79C19C6"/>
    <w:multiLevelType w:val="hybridMultilevel"/>
    <w:tmpl w:val="374CDB52"/>
    <w:lvl w:ilvl="0" w:tplc="0408037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6A8E130C"/>
    <w:multiLevelType w:val="hybridMultilevel"/>
    <w:tmpl w:val="9496E8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086E5E"/>
    <w:multiLevelType w:val="hybridMultilevel"/>
    <w:tmpl w:val="F87E83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1"/>
  </w:num>
  <w:num w:numId="4">
    <w:abstractNumId w:val="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7"/>
  </w:num>
  <w:num w:numId="7">
    <w:abstractNumId w:val="3"/>
  </w:num>
  <w:num w:numId="8">
    <w:abstractNumId w:val="5"/>
  </w:num>
  <w:num w:numId="9">
    <w:abstractNumId w:val="0"/>
  </w:num>
  <w:num w:numId="10">
    <w:abstractNumId w:val="10"/>
  </w:num>
  <w:num w:numId="11">
    <w:abstractNumId w:val="9"/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attachedTemplate r:id="rId1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63D4"/>
    <w:rsid w:val="000239D0"/>
    <w:rsid w:val="000267F7"/>
    <w:rsid w:val="00026906"/>
    <w:rsid w:val="00042744"/>
    <w:rsid w:val="000531F0"/>
    <w:rsid w:val="00055419"/>
    <w:rsid w:val="00055821"/>
    <w:rsid w:val="00063286"/>
    <w:rsid w:val="00067241"/>
    <w:rsid w:val="00073FA1"/>
    <w:rsid w:val="00081407"/>
    <w:rsid w:val="00084386"/>
    <w:rsid w:val="000A3FD8"/>
    <w:rsid w:val="000A5CFD"/>
    <w:rsid w:val="000A7940"/>
    <w:rsid w:val="000C4BA5"/>
    <w:rsid w:val="000C57D1"/>
    <w:rsid w:val="000C7C09"/>
    <w:rsid w:val="000D320F"/>
    <w:rsid w:val="000D3F7E"/>
    <w:rsid w:val="000D6680"/>
    <w:rsid w:val="000E3FD2"/>
    <w:rsid w:val="000F0BCA"/>
    <w:rsid w:val="00110623"/>
    <w:rsid w:val="00117C3F"/>
    <w:rsid w:val="0014325F"/>
    <w:rsid w:val="00154157"/>
    <w:rsid w:val="00167F75"/>
    <w:rsid w:val="0017230E"/>
    <w:rsid w:val="00181C42"/>
    <w:rsid w:val="001A2626"/>
    <w:rsid w:val="001A61B5"/>
    <w:rsid w:val="001B6ED4"/>
    <w:rsid w:val="001C2B82"/>
    <w:rsid w:val="001C2B96"/>
    <w:rsid w:val="001C33A2"/>
    <w:rsid w:val="001D066E"/>
    <w:rsid w:val="001D11EC"/>
    <w:rsid w:val="001D62FE"/>
    <w:rsid w:val="001D6BDE"/>
    <w:rsid w:val="001F5ACF"/>
    <w:rsid w:val="00207ED5"/>
    <w:rsid w:val="00237AFC"/>
    <w:rsid w:val="002408B8"/>
    <w:rsid w:val="0024138F"/>
    <w:rsid w:val="002431BE"/>
    <w:rsid w:val="0025339E"/>
    <w:rsid w:val="002568E3"/>
    <w:rsid w:val="002633F3"/>
    <w:rsid w:val="00265C34"/>
    <w:rsid w:val="00296725"/>
    <w:rsid w:val="002B0CA1"/>
    <w:rsid w:val="002D7694"/>
    <w:rsid w:val="002E7282"/>
    <w:rsid w:val="002F1B81"/>
    <w:rsid w:val="003026D3"/>
    <w:rsid w:val="003119C7"/>
    <w:rsid w:val="00324C23"/>
    <w:rsid w:val="003472EF"/>
    <w:rsid w:val="00360C0F"/>
    <w:rsid w:val="0036115B"/>
    <w:rsid w:val="0037343A"/>
    <w:rsid w:val="0039795C"/>
    <w:rsid w:val="003A4513"/>
    <w:rsid w:val="003B342C"/>
    <w:rsid w:val="003B427B"/>
    <w:rsid w:val="003B7614"/>
    <w:rsid w:val="003C7976"/>
    <w:rsid w:val="003D43BE"/>
    <w:rsid w:val="003E1C98"/>
    <w:rsid w:val="00401B89"/>
    <w:rsid w:val="00413010"/>
    <w:rsid w:val="00423F42"/>
    <w:rsid w:val="004355E2"/>
    <w:rsid w:val="00437F24"/>
    <w:rsid w:val="004534D7"/>
    <w:rsid w:val="00464222"/>
    <w:rsid w:val="004708F6"/>
    <w:rsid w:val="0048433B"/>
    <w:rsid w:val="00485F53"/>
    <w:rsid w:val="00486B69"/>
    <w:rsid w:val="00486F5A"/>
    <w:rsid w:val="0049012B"/>
    <w:rsid w:val="004A4845"/>
    <w:rsid w:val="004C687B"/>
    <w:rsid w:val="004D0DBA"/>
    <w:rsid w:val="004D61CB"/>
    <w:rsid w:val="004D7711"/>
    <w:rsid w:val="004E1695"/>
    <w:rsid w:val="004E36C1"/>
    <w:rsid w:val="004E46FE"/>
    <w:rsid w:val="004F0596"/>
    <w:rsid w:val="004F0D54"/>
    <w:rsid w:val="00503E48"/>
    <w:rsid w:val="0051143A"/>
    <w:rsid w:val="0052168B"/>
    <w:rsid w:val="00521BF7"/>
    <w:rsid w:val="00534479"/>
    <w:rsid w:val="0055028E"/>
    <w:rsid w:val="00555847"/>
    <w:rsid w:val="005657C4"/>
    <w:rsid w:val="00576A3A"/>
    <w:rsid w:val="005937D8"/>
    <w:rsid w:val="005A0FD2"/>
    <w:rsid w:val="005B4EB1"/>
    <w:rsid w:val="005C02E2"/>
    <w:rsid w:val="005C2747"/>
    <w:rsid w:val="005C36B1"/>
    <w:rsid w:val="005C4F8B"/>
    <w:rsid w:val="005C5B85"/>
    <w:rsid w:val="005D38DF"/>
    <w:rsid w:val="005D68B3"/>
    <w:rsid w:val="005E2FE1"/>
    <w:rsid w:val="005E6D57"/>
    <w:rsid w:val="0060352E"/>
    <w:rsid w:val="0062206D"/>
    <w:rsid w:val="00634BFE"/>
    <w:rsid w:val="006354C3"/>
    <w:rsid w:val="00636C70"/>
    <w:rsid w:val="00641707"/>
    <w:rsid w:val="00643A81"/>
    <w:rsid w:val="00662F19"/>
    <w:rsid w:val="00666078"/>
    <w:rsid w:val="00666E11"/>
    <w:rsid w:val="00671FEC"/>
    <w:rsid w:val="00677CA1"/>
    <w:rsid w:val="00684AA2"/>
    <w:rsid w:val="006978C0"/>
    <w:rsid w:val="006A2D18"/>
    <w:rsid w:val="006A3006"/>
    <w:rsid w:val="006A7BEE"/>
    <w:rsid w:val="006C1E6E"/>
    <w:rsid w:val="006C2787"/>
    <w:rsid w:val="006C5BBB"/>
    <w:rsid w:val="006E6789"/>
    <w:rsid w:val="00703542"/>
    <w:rsid w:val="007046A4"/>
    <w:rsid w:val="007062FF"/>
    <w:rsid w:val="0071191B"/>
    <w:rsid w:val="007253AA"/>
    <w:rsid w:val="00725A78"/>
    <w:rsid w:val="00731407"/>
    <w:rsid w:val="00734F29"/>
    <w:rsid w:val="007377CB"/>
    <w:rsid w:val="00740851"/>
    <w:rsid w:val="007474F3"/>
    <w:rsid w:val="007511BE"/>
    <w:rsid w:val="00763CA8"/>
    <w:rsid w:val="0079175F"/>
    <w:rsid w:val="0079785A"/>
    <w:rsid w:val="007A683A"/>
    <w:rsid w:val="007B0746"/>
    <w:rsid w:val="007B45BA"/>
    <w:rsid w:val="007C07B0"/>
    <w:rsid w:val="007D0322"/>
    <w:rsid w:val="007D36E5"/>
    <w:rsid w:val="007D5B9D"/>
    <w:rsid w:val="007E313E"/>
    <w:rsid w:val="007E5CF0"/>
    <w:rsid w:val="007E60CD"/>
    <w:rsid w:val="007F2172"/>
    <w:rsid w:val="00820B0C"/>
    <w:rsid w:val="00826CEE"/>
    <w:rsid w:val="0085239E"/>
    <w:rsid w:val="0085774A"/>
    <w:rsid w:val="00861A45"/>
    <w:rsid w:val="008847D3"/>
    <w:rsid w:val="00893FFE"/>
    <w:rsid w:val="008C3C3C"/>
    <w:rsid w:val="008D7D42"/>
    <w:rsid w:val="008E3B21"/>
    <w:rsid w:val="008E4BEA"/>
    <w:rsid w:val="008F58FE"/>
    <w:rsid w:val="008F5B1C"/>
    <w:rsid w:val="008F6CB3"/>
    <w:rsid w:val="00904EC4"/>
    <w:rsid w:val="00906095"/>
    <w:rsid w:val="009131BB"/>
    <w:rsid w:val="0092499E"/>
    <w:rsid w:val="009269FB"/>
    <w:rsid w:val="00940D62"/>
    <w:rsid w:val="00956FA9"/>
    <w:rsid w:val="00967940"/>
    <w:rsid w:val="0098596A"/>
    <w:rsid w:val="0099420F"/>
    <w:rsid w:val="009A7F64"/>
    <w:rsid w:val="009B3DD3"/>
    <w:rsid w:val="009C097A"/>
    <w:rsid w:val="009C5490"/>
    <w:rsid w:val="009D21DE"/>
    <w:rsid w:val="009D5714"/>
    <w:rsid w:val="009E1998"/>
    <w:rsid w:val="009E5513"/>
    <w:rsid w:val="009E58D1"/>
    <w:rsid w:val="009F05B7"/>
    <w:rsid w:val="009F143A"/>
    <w:rsid w:val="009F40DF"/>
    <w:rsid w:val="00A07D08"/>
    <w:rsid w:val="00A162FF"/>
    <w:rsid w:val="00A237F9"/>
    <w:rsid w:val="00A40FD3"/>
    <w:rsid w:val="00A548E9"/>
    <w:rsid w:val="00A60B6D"/>
    <w:rsid w:val="00A639F0"/>
    <w:rsid w:val="00A659B1"/>
    <w:rsid w:val="00A75878"/>
    <w:rsid w:val="00A76D9E"/>
    <w:rsid w:val="00A77E4D"/>
    <w:rsid w:val="00A80D0D"/>
    <w:rsid w:val="00A81DC9"/>
    <w:rsid w:val="00A821D4"/>
    <w:rsid w:val="00A97E14"/>
    <w:rsid w:val="00AB542D"/>
    <w:rsid w:val="00AB6B6B"/>
    <w:rsid w:val="00AE488E"/>
    <w:rsid w:val="00AF1AE2"/>
    <w:rsid w:val="00B015D7"/>
    <w:rsid w:val="00B0291F"/>
    <w:rsid w:val="00B058C4"/>
    <w:rsid w:val="00B06E18"/>
    <w:rsid w:val="00B150E7"/>
    <w:rsid w:val="00B2315D"/>
    <w:rsid w:val="00B263D4"/>
    <w:rsid w:val="00B40CF8"/>
    <w:rsid w:val="00B558F9"/>
    <w:rsid w:val="00B63564"/>
    <w:rsid w:val="00B76948"/>
    <w:rsid w:val="00B979DC"/>
    <w:rsid w:val="00BA1E0A"/>
    <w:rsid w:val="00BA4515"/>
    <w:rsid w:val="00BC25DF"/>
    <w:rsid w:val="00BC31CF"/>
    <w:rsid w:val="00BF6D81"/>
    <w:rsid w:val="00C215CF"/>
    <w:rsid w:val="00C267D6"/>
    <w:rsid w:val="00C37FB0"/>
    <w:rsid w:val="00C41FD0"/>
    <w:rsid w:val="00C45874"/>
    <w:rsid w:val="00C47DDF"/>
    <w:rsid w:val="00C55786"/>
    <w:rsid w:val="00C610C5"/>
    <w:rsid w:val="00C66FA9"/>
    <w:rsid w:val="00C72A18"/>
    <w:rsid w:val="00C81BE6"/>
    <w:rsid w:val="00C81E52"/>
    <w:rsid w:val="00C82B30"/>
    <w:rsid w:val="00C92450"/>
    <w:rsid w:val="00C934DA"/>
    <w:rsid w:val="00C956DC"/>
    <w:rsid w:val="00CA377F"/>
    <w:rsid w:val="00CB51E0"/>
    <w:rsid w:val="00CB5CF6"/>
    <w:rsid w:val="00CD032C"/>
    <w:rsid w:val="00CD2428"/>
    <w:rsid w:val="00CE0BD1"/>
    <w:rsid w:val="00CF3D36"/>
    <w:rsid w:val="00D03E55"/>
    <w:rsid w:val="00D16FBF"/>
    <w:rsid w:val="00D203D3"/>
    <w:rsid w:val="00D24FAA"/>
    <w:rsid w:val="00D3050A"/>
    <w:rsid w:val="00D5632F"/>
    <w:rsid w:val="00D57718"/>
    <w:rsid w:val="00D64A61"/>
    <w:rsid w:val="00D752A0"/>
    <w:rsid w:val="00D92161"/>
    <w:rsid w:val="00D956D4"/>
    <w:rsid w:val="00DA2943"/>
    <w:rsid w:val="00DC27E8"/>
    <w:rsid w:val="00DC3B9D"/>
    <w:rsid w:val="00DC7B22"/>
    <w:rsid w:val="00DD1532"/>
    <w:rsid w:val="00DD2778"/>
    <w:rsid w:val="00DE54E3"/>
    <w:rsid w:val="00DE6159"/>
    <w:rsid w:val="00DE64C7"/>
    <w:rsid w:val="00DE7E01"/>
    <w:rsid w:val="00DF5D4C"/>
    <w:rsid w:val="00E30514"/>
    <w:rsid w:val="00E32E8D"/>
    <w:rsid w:val="00E60FDF"/>
    <w:rsid w:val="00E659B3"/>
    <w:rsid w:val="00E70CC2"/>
    <w:rsid w:val="00E71AF3"/>
    <w:rsid w:val="00E85D7F"/>
    <w:rsid w:val="00E925F3"/>
    <w:rsid w:val="00EC07A2"/>
    <w:rsid w:val="00ED1294"/>
    <w:rsid w:val="00EE2B82"/>
    <w:rsid w:val="00F049E2"/>
    <w:rsid w:val="00F052A8"/>
    <w:rsid w:val="00F063BD"/>
    <w:rsid w:val="00F10297"/>
    <w:rsid w:val="00F20450"/>
    <w:rsid w:val="00F22240"/>
    <w:rsid w:val="00F505FE"/>
    <w:rsid w:val="00F52760"/>
    <w:rsid w:val="00F530E0"/>
    <w:rsid w:val="00F60346"/>
    <w:rsid w:val="00F61C7B"/>
    <w:rsid w:val="00F733C1"/>
    <w:rsid w:val="00F77AE2"/>
    <w:rsid w:val="00F85359"/>
    <w:rsid w:val="00F865DC"/>
    <w:rsid w:val="00F91924"/>
    <w:rsid w:val="00F9278C"/>
    <w:rsid w:val="00F936E9"/>
    <w:rsid w:val="00FA091E"/>
    <w:rsid w:val="00FA416D"/>
    <w:rsid w:val="00FB061B"/>
    <w:rsid w:val="00FB0BCF"/>
    <w:rsid w:val="00FB3240"/>
    <w:rsid w:val="00FB71D8"/>
    <w:rsid w:val="00FB75BC"/>
    <w:rsid w:val="00FC2C80"/>
    <w:rsid w:val="00FD53BE"/>
    <w:rsid w:val="00FE1C7C"/>
    <w:rsid w:val="00FF0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6BDCDC"/>
  <w15:docId w15:val="{72C15861-9E54-459E-9173-CB7738008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1A45"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E488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6A3006"/>
    <w:pPr>
      <w:keepNext/>
      <w:numPr>
        <w:numId w:val="4"/>
      </w:numPr>
      <w:spacing w:after="0" w:line="240" w:lineRule="auto"/>
      <w:jc w:val="both"/>
      <w:outlineLvl w:val="3"/>
    </w:pPr>
    <w:rPr>
      <w:rFonts w:ascii="Arial" w:eastAsia="Times New Roman" w:hAnsi="Arial" w:cs="Times New Roman"/>
      <w:b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C7C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C7C09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956F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56FA9"/>
  </w:style>
  <w:style w:type="paragraph" w:styleId="Stopka">
    <w:name w:val="footer"/>
    <w:basedOn w:val="Normalny"/>
    <w:link w:val="StopkaZnak"/>
    <w:uiPriority w:val="99"/>
    <w:unhideWhenUsed/>
    <w:rsid w:val="00956F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56FA9"/>
  </w:style>
  <w:style w:type="character" w:styleId="Hipercze">
    <w:name w:val="Hyperlink"/>
    <w:basedOn w:val="Domylnaczcionkaakapitu"/>
    <w:uiPriority w:val="99"/>
    <w:unhideWhenUsed/>
    <w:rsid w:val="008C3C3C"/>
    <w:rPr>
      <w:color w:val="0000FF"/>
      <w:u w:val="single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7B07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7B0746"/>
    <w:rPr>
      <w:rFonts w:ascii="Courier New" w:eastAsia="Times New Roman" w:hAnsi="Courier New" w:cs="Courier New"/>
      <w:sz w:val="20"/>
      <w:szCs w:val="20"/>
    </w:rPr>
  </w:style>
  <w:style w:type="paragraph" w:styleId="Akapitzlist">
    <w:name w:val="List Paragraph"/>
    <w:basedOn w:val="Normalny"/>
    <w:uiPriority w:val="34"/>
    <w:qFormat/>
    <w:rsid w:val="00F9278C"/>
    <w:pPr>
      <w:ind w:left="720"/>
      <w:contextualSpacing/>
    </w:pPr>
  </w:style>
  <w:style w:type="table" w:styleId="Tabela-Siatka">
    <w:name w:val="Table Grid"/>
    <w:basedOn w:val="Standardowy"/>
    <w:uiPriority w:val="59"/>
    <w:rsid w:val="005C36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semiHidden/>
    <w:rsid w:val="006A3006"/>
    <w:rPr>
      <w:rFonts w:ascii="Arial" w:eastAsia="Times New Roman" w:hAnsi="Arial" w:cs="Times New Roman"/>
      <w:b/>
      <w:sz w:val="24"/>
      <w:szCs w:val="24"/>
    </w:rPr>
  </w:style>
  <w:style w:type="character" w:customStyle="1" w:styleId="TekstpodstawowyZnak">
    <w:name w:val="Tekst podstawowy Znak"/>
    <w:aliases w:val="Znak Znak Znak Znak Znak,Znak Znak Znak Znak1"/>
    <w:basedOn w:val="Domylnaczcionkaakapitu"/>
    <w:link w:val="Tekstpodstawowy"/>
    <w:locked/>
    <w:rsid w:val="006A3006"/>
    <w:rPr>
      <w:sz w:val="24"/>
      <w:lang w:val="x-none" w:eastAsia="x-none"/>
    </w:rPr>
  </w:style>
  <w:style w:type="paragraph" w:styleId="Tekstpodstawowy">
    <w:name w:val="Body Text"/>
    <w:aliases w:val="Znak Znak Znak Znak,Znak Znak Znak"/>
    <w:basedOn w:val="Normalny"/>
    <w:link w:val="TekstpodstawowyZnak"/>
    <w:unhideWhenUsed/>
    <w:rsid w:val="006A3006"/>
    <w:pPr>
      <w:spacing w:after="0" w:line="360" w:lineRule="auto"/>
      <w:jc w:val="both"/>
    </w:pPr>
    <w:rPr>
      <w:sz w:val="24"/>
      <w:lang w:val="x-none" w:eastAsia="x-none"/>
    </w:rPr>
  </w:style>
  <w:style w:type="character" w:customStyle="1" w:styleId="TekstpodstawowyZnak1">
    <w:name w:val="Tekst podstawowy Znak1"/>
    <w:basedOn w:val="Domylnaczcionkaakapitu"/>
    <w:uiPriority w:val="99"/>
    <w:semiHidden/>
    <w:rsid w:val="006A3006"/>
  </w:style>
  <w:style w:type="character" w:customStyle="1" w:styleId="Nagwek3Znak">
    <w:name w:val="Nagłówek 3 Znak"/>
    <w:basedOn w:val="Domylnaczcionkaakapitu"/>
    <w:link w:val="Nagwek3"/>
    <w:uiPriority w:val="9"/>
    <w:rsid w:val="00AE488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AE48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AE488E"/>
    <w:rPr>
      <w:b/>
      <w:bCs/>
    </w:rPr>
  </w:style>
  <w:style w:type="character" w:styleId="Uwydatnienie">
    <w:name w:val="Emphasis"/>
    <w:basedOn w:val="Domylnaczcionkaakapitu"/>
    <w:uiPriority w:val="20"/>
    <w:qFormat/>
    <w:rsid w:val="00AE488E"/>
    <w:rPr>
      <w:i/>
      <w:iCs/>
    </w:rPr>
  </w:style>
  <w:style w:type="paragraph" w:customStyle="1" w:styleId="isselectedend">
    <w:name w:val="isselectedend"/>
    <w:basedOn w:val="Normalny"/>
    <w:rsid w:val="00FA41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1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70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0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9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4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0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8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20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86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89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86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5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30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8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0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8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pg.edu.pl" TargetMode="External"/><Relationship Id="rId2" Type="http://schemas.openxmlformats.org/officeDocument/2006/relationships/hyperlink" Target="mailto:dziekanat.wimio@pg.edu.pl" TargetMode="External"/><Relationship Id="rId1" Type="http://schemas.openxmlformats.org/officeDocument/2006/relationships/image" Target="media/image2.jpeg"/><Relationship Id="rId5" Type="http://schemas.openxmlformats.org/officeDocument/2006/relationships/hyperlink" Target="http://www.pg.edu.pl" TargetMode="External"/><Relationship Id="rId4" Type="http://schemas.openxmlformats.org/officeDocument/2006/relationships/hyperlink" Target="mailto:dziekanat.wimio@pg.edu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ioletta\Documents\Niestandardowe%20szablony%20pakietu%20Office\Szablon%20Dziekanat%20WIMiO_25032022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25F6D5-5113-452E-BD69-ECAF4E6B79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Dziekanat WIMiO_25032022</Template>
  <TotalTime>2</TotalTime>
  <Pages>1</Pages>
  <Words>77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Wioletta</dc:creator>
  <cp:lastModifiedBy>Marta</cp:lastModifiedBy>
  <cp:revision>3</cp:revision>
  <cp:lastPrinted>2026-02-12T10:56:00Z</cp:lastPrinted>
  <dcterms:created xsi:type="dcterms:W3CDTF">2026-09-10T08:24:00Z</dcterms:created>
  <dcterms:modified xsi:type="dcterms:W3CDTF">2026-09-10T08:25:00Z</dcterms:modified>
</cp:coreProperties>
</file>