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4CB0E" w14:textId="77777777" w:rsidR="00826CEE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0"/>
          <w:szCs w:val="20"/>
        </w:rPr>
      </w:pPr>
    </w:p>
    <w:p w14:paraId="59DEC9D3" w14:textId="77777777" w:rsidR="00826CEE" w:rsidRPr="00F052A8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4"/>
          <w:szCs w:val="24"/>
        </w:rPr>
      </w:pPr>
    </w:p>
    <w:p w14:paraId="52F19984" w14:textId="77777777" w:rsidR="00826CEE" w:rsidRPr="00F052A8" w:rsidRDefault="00826CEE" w:rsidP="00684AA2">
      <w:pPr>
        <w:tabs>
          <w:tab w:val="right" w:pos="2880"/>
          <w:tab w:val="left" w:pos="7230"/>
        </w:tabs>
        <w:spacing w:after="0"/>
        <w:ind w:left="567" w:right="-428"/>
        <w:rPr>
          <w:rFonts w:ascii="Arial" w:hAnsi="Arial" w:cs="Arial"/>
          <w:color w:val="000000" w:themeColor="text1"/>
          <w:sz w:val="24"/>
          <w:szCs w:val="24"/>
        </w:rPr>
      </w:pPr>
    </w:p>
    <w:p w14:paraId="199B2C14" w14:textId="77777777" w:rsidR="003026D3" w:rsidRDefault="003026D3" w:rsidP="003026D3">
      <w:pPr>
        <w:tabs>
          <w:tab w:val="left" w:pos="2010"/>
        </w:tabs>
        <w:spacing w:after="0"/>
        <w:ind w:left="567"/>
        <w:jc w:val="both"/>
      </w:pPr>
    </w:p>
    <w:p w14:paraId="70F6CDE9" w14:textId="77777777" w:rsidR="0051143A" w:rsidRDefault="0051143A" w:rsidP="003026D3">
      <w:pPr>
        <w:tabs>
          <w:tab w:val="left" w:pos="2010"/>
        </w:tabs>
        <w:spacing w:after="0"/>
        <w:ind w:left="567"/>
        <w:jc w:val="both"/>
      </w:pPr>
    </w:p>
    <w:p w14:paraId="6EB418B7" w14:textId="3AB47232" w:rsidR="005E2FE1" w:rsidRPr="009D21DE" w:rsidRDefault="0051143A" w:rsidP="009D21DE">
      <w:pPr>
        <w:tabs>
          <w:tab w:val="left" w:pos="2010"/>
        </w:tabs>
        <w:spacing w:after="0"/>
        <w:jc w:val="both"/>
      </w:pPr>
      <w:r>
        <w:t>Dziekanat</w:t>
      </w:r>
      <w:r w:rsidR="0079785A">
        <w:t xml:space="preserve"> </w:t>
      </w:r>
    </w:p>
    <w:p w14:paraId="0E252968" w14:textId="77777777" w:rsidR="00110623" w:rsidRDefault="00110623" w:rsidP="007511BE">
      <w:pPr>
        <w:pStyle w:val="Normalny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33F81A8D" w14:textId="77777777" w:rsidR="009D21DE" w:rsidRPr="009D21DE" w:rsidRDefault="009D21DE" w:rsidP="009D21DE">
      <w:pPr>
        <w:spacing w:after="160" w:line="259" w:lineRule="auto"/>
        <w:jc w:val="right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13.01.2026</w:t>
      </w:r>
    </w:p>
    <w:p w14:paraId="501F7202" w14:textId="77777777" w:rsidR="009D21DE" w:rsidRPr="009D21DE" w:rsidRDefault="009D21DE" w:rsidP="009D21DE">
      <w:pPr>
        <w:spacing w:after="160" w:line="259" w:lineRule="auto"/>
        <w:jc w:val="right"/>
        <w:rPr>
          <w:rFonts w:ascii="Calibri" w:eastAsia="Calibri" w:hAnsi="Calibri" w:cs="Times New Roman"/>
          <w:lang w:eastAsia="en-US"/>
        </w:rPr>
      </w:pPr>
    </w:p>
    <w:p w14:paraId="616587F2" w14:textId="77777777" w:rsidR="009D21DE" w:rsidRPr="009D21DE" w:rsidRDefault="009D21DE" w:rsidP="009D21DE">
      <w:pPr>
        <w:spacing w:after="160" w:line="259" w:lineRule="auto"/>
        <w:jc w:val="center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TERMINARZ ZJAZDÓW</w:t>
      </w:r>
    </w:p>
    <w:p w14:paraId="0F1D4B39" w14:textId="77777777" w:rsidR="009D21DE" w:rsidRPr="009D21DE" w:rsidRDefault="009D21DE" w:rsidP="009D21DE">
      <w:pPr>
        <w:spacing w:after="160" w:line="259" w:lineRule="auto"/>
        <w:jc w:val="center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STUDIA STACJONARNE II STOPNIA</w:t>
      </w:r>
    </w:p>
    <w:p w14:paraId="71DB8A4B" w14:textId="77777777" w:rsidR="009D21DE" w:rsidRPr="009D21DE" w:rsidRDefault="009D21DE" w:rsidP="009D21DE">
      <w:pPr>
        <w:spacing w:after="160" w:line="259" w:lineRule="auto"/>
        <w:jc w:val="center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 xml:space="preserve">KIERUNEK </w:t>
      </w:r>
      <w:r w:rsidRPr="009D21DE">
        <w:rPr>
          <w:rFonts w:ascii="Calibri" w:eastAsia="Calibri" w:hAnsi="Calibri" w:cs="Times New Roman"/>
          <w:b/>
          <w:bCs/>
          <w:lang w:eastAsia="en-US"/>
        </w:rPr>
        <w:t>Okręty i konstrukcje morskie (studia w jęz. ang.)</w:t>
      </w:r>
    </w:p>
    <w:p w14:paraId="0E554F1E" w14:textId="77777777" w:rsidR="009D21DE" w:rsidRPr="009D21DE" w:rsidRDefault="009D21DE" w:rsidP="009D21DE">
      <w:pPr>
        <w:spacing w:after="160" w:line="259" w:lineRule="auto"/>
        <w:jc w:val="center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semestr letnim 2025/2026</w:t>
      </w:r>
    </w:p>
    <w:p w14:paraId="79C8ECB7" w14:textId="77777777" w:rsidR="009D21DE" w:rsidRPr="009D21DE" w:rsidRDefault="009D21DE" w:rsidP="009D21DE">
      <w:pPr>
        <w:spacing w:after="160" w:line="259" w:lineRule="auto"/>
        <w:jc w:val="both"/>
        <w:rPr>
          <w:rFonts w:ascii="Calibri" w:eastAsia="Calibri" w:hAnsi="Calibri" w:cs="Times New Roman"/>
          <w:lang w:eastAsia="en-US"/>
        </w:rPr>
      </w:pPr>
    </w:p>
    <w:p w14:paraId="2C2E18E0" w14:textId="77777777" w:rsidR="009D21DE" w:rsidRPr="009D21DE" w:rsidRDefault="009D21DE" w:rsidP="009D21DE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9D21DE">
        <w:rPr>
          <w:rFonts w:ascii="Calibri" w:eastAsia="Times New Roman" w:hAnsi="Calibri" w:cs="Calibri"/>
          <w:color w:val="000000"/>
        </w:rPr>
        <w:t>sem</w:t>
      </w:r>
      <w:proofErr w:type="spellEnd"/>
      <w:r w:rsidRPr="009D21DE">
        <w:rPr>
          <w:rFonts w:ascii="Calibri" w:eastAsia="Times New Roman" w:hAnsi="Calibri" w:cs="Calibri"/>
          <w:color w:val="000000"/>
        </w:rPr>
        <w:t>. 1</w:t>
      </w:r>
    </w:p>
    <w:p w14:paraId="7F7D0E88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23-27.02.2026</w:t>
      </w:r>
    </w:p>
    <w:p w14:paraId="7BA36A58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09-13.03.2026</w:t>
      </w:r>
    </w:p>
    <w:p w14:paraId="4733A462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23-27.03.2026</w:t>
      </w:r>
    </w:p>
    <w:p w14:paraId="23362B87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13-17.04.2026</w:t>
      </w:r>
    </w:p>
    <w:p w14:paraId="7030B168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11-15.05.2026</w:t>
      </w:r>
    </w:p>
    <w:p w14:paraId="1712DB0B" w14:textId="77777777" w:rsidR="009D21DE" w:rsidRPr="009D21DE" w:rsidRDefault="009D21DE" w:rsidP="009D21D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Calibri" w:eastAsia="Times New Roman" w:hAnsi="Calibri" w:cs="Calibri"/>
        </w:rPr>
      </w:pPr>
      <w:r w:rsidRPr="009D21DE">
        <w:rPr>
          <w:rFonts w:ascii="Calibri" w:eastAsia="Times New Roman" w:hAnsi="Calibri" w:cs="Calibri"/>
        </w:rPr>
        <w:t>25-29.05.2026</w:t>
      </w:r>
    </w:p>
    <w:p w14:paraId="4969FD00" w14:textId="77777777" w:rsidR="009D21DE" w:rsidRPr="009D21DE" w:rsidRDefault="009D21DE" w:rsidP="009D21DE">
      <w:pPr>
        <w:spacing w:after="160" w:line="259" w:lineRule="auto"/>
        <w:jc w:val="both"/>
        <w:rPr>
          <w:rFonts w:ascii="Calibri" w:eastAsia="Calibri" w:hAnsi="Calibri" w:cs="Times New Roman"/>
          <w:lang w:eastAsia="en-US"/>
        </w:rPr>
      </w:pPr>
      <w:proofErr w:type="spellStart"/>
      <w:r w:rsidRPr="009D21DE">
        <w:rPr>
          <w:rFonts w:ascii="Calibri" w:eastAsia="Calibri" w:hAnsi="Calibri" w:cs="Times New Roman"/>
          <w:lang w:eastAsia="en-US"/>
        </w:rPr>
        <w:t>Sem</w:t>
      </w:r>
      <w:proofErr w:type="spellEnd"/>
      <w:r w:rsidRPr="009D21DE">
        <w:rPr>
          <w:rFonts w:ascii="Calibri" w:eastAsia="Calibri" w:hAnsi="Calibri" w:cs="Times New Roman"/>
          <w:lang w:eastAsia="en-US"/>
        </w:rPr>
        <w:t>. 3</w:t>
      </w:r>
    </w:p>
    <w:p w14:paraId="021BD833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02-06.03.2026</w:t>
      </w:r>
    </w:p>
    <w:p w14:paraId="0141BEEC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16-20.03.2026</w:t>
      </w:r>
    </w:p>
    <w:p w14:paraId="52462586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20-24.04.2026</w:t>
      </w:r>
    </w:p>
    <w:p w14:paraId="681A6295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04-08.05.2026</w:t>
      </w:r>
    </w:p>
    <w:p w14:paraId="5744E437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18-22.05.2026</w:t>
      </w:r>
    </w:p>
    <w:p w14:paraId="08F3F603" w14:textId="77777777" w:rsidR="009D21DE" w:rsidRPr="009D21DE" w:rsidRDefault="009D21DE" w:rsidP="009D21DE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lang w:eastAsia="en-US"/>
        </w:rPr>
      </w:pPr>
      <w:r w:rsidRPr="009D21DE">
        <w:rPr>
          <w:rFonts w:ascii="Calibri" w:eastAsia="Calibri" w:hAnsi="Calibri" w:cs="Times New Roman"/>
          <w:lang w:eastAsia="en-US"/>
        </w:rPr>
        <w:t>08-12.06.2026</w:t>
      </w:r>
    </w:p>
    <w:p w14:paraId="07B5E22A" w14:textId="77777777" w:rsidR="00110623" w:rsidRDefault="00110623" w:rsidP="00110623">
      <w:pPr>
        <w:pStyle w:val="NormalnyWeb"/>
        <w:spacing w:before="0" w:beforeAutospacing="0" w:after="0" w:afterAutospacing="0"/>
        <w:ind w:left="720"/>
        <w:jc w:val="right"/>
        <w:rPr>
          <w:rFonts w:ascii="Calibri" w:hAnsi="Calibri" w:cs="Calibri"/>
          <w:sz w:val="22"/>
          <w:szCs w:val="22"/>
        </w:rPr>
      </w:pPr>
    </w:p>
    <w:p w14:paraId="67B217D5" w14:textId="77777777" w:rsidR="00110623" w:rsidRDefault="00110623" w:rsidP="00110623">
      <w:pPr>
        <w:pStyle w:val="NormalnyWeb"/>
        <w:spacing w:before="0" w:beforeAutospacing="0" w:after="0" w:afterAutospacing="0"/>
        <w:ind w:left="720"/>
        <w:jc w:val="right"/>
        <w:rPr>
          <w:rFonts w:ascii="Calibri" w:hAnsi="Calibri" w:cs="Calibri"/>
          <w:sz w:val="22"/>
          <w:szCs w:val="22"/>
        </w:rPr>
      </w:pPr>
    </w:p>
    <w:p w14:paraId="36493786" w14:textId="77777777" w:rsidR="00110623" w:rsidRPr="00110623" w:rsidRDefault="00110623" w:rsidP="00110623">
      <w:pPr>
        <w:pStyle w:val="NormalnyWeb"/>
        <w:spacing w:before="0" w:beforeAutospacing="0" w:after="0" w:afterAutospacing="0"/>
        <w:ind w:left="720"/>
        <w:jc w:val="right"/>
        <w:rPr>
          <w:rFonts w:ascii="Calibri" w:hAnsi="Calibri" w:cs="Calibri"/>
          <w:sz w:val="22"/>
          <w:szCs w:val="22"/>
        </w:rPr>
      </w:pPr>
    </w:p>
    <w:p w14:paraId="31E3CDCC" w14:textId="77777777" w:rsidR="00110623" w:rsidRDefault="00110623" w:rsidP="00110623">
      <w:pPr>
        <w:pStyle w:val="NormalnyWeb"/>
        <w:spacing w:before="0" w:beforeAutospacing="0" w:after="0" w:afterAutospacing="0"/>
        <w:ind w:left="720"/>
        <w:rPr>
          <w:rFonts w:ascii="Calibri" w:hAnsi="Calibri" w:cs="Calibri"/>
          <w:b/>
          <w:sz w:val="22"/>
          <w:szCs w:val="22"/>
        </w:rPr>
      </w:pPr>
    </w:p>
    <w:p w14:paraId="0B5AD4D8" w14:textId="77777777" w:rsidR="00110623" w:rsidRDefault="00110623" w:rsidP="00110623">
      <w:pPr>
        <w:pStyle w:val="NormalnyWeb"/>
        <w:spacing w:before="0" w:beforeAutospacing="0" w:after="0" w:afterAutospacing="0"/>
        <w:ind w:left="720"/>
        <w:rPr>
          <w:rFonts w:ascii="Calibri" w:hAnsi="Calibri" w:cs="Calibri"/>
          <w:b/>
          <w:sz w:val="22"/>
          <w:szCs w:val="22"/>
        </w:rPr>
      </w:pPr>
    </w:p>
    <w:sectPr w:rsidR="00110623" w:rsidSect="006354C3">
      <w:footerReference w:type="default" r:id="rId8"/>
      <w:headerReference w:type="first" r:id="rId9"/>
      <w:footerReference w:type="first" r:id="rId10"/>
      <w:pgSz w:w="11906" w:h="16838"/>
      <w:pgMar w:top="142" w:right="1133" w:bottom="5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1591" w14:textId="77777777" w:rsidR="00CA6B02" w:rsidRDefault="00CA6B02" w:rsidP="00956FA9">
      <w:pPr>
        <w:spacing w:after="0" w:line="240" w:lineRule="auto"/>
      </w:pPr>
      <w:r>
        <w:separator/>
      </w:r>
    </w:p>
  </w:endnote>
  <w:endnote w:type="continuationSeparator" w:id="0">
    <w:p w14:paraId="1AC07934" w14:textId="77777777" w:rsidR="00CA6B02" w:rsidRDefault="00CA6B02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F72AE9-E4ED-4818-96D9-7261AE205FE4}"/>
    <w:embedBold r:id="rId2" w:fontKey="{8C9580D3-62F5-4D3E-B44E-2DB4B6ECFC9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nukPro-Medium">
    <w:altName w:val="Arial"/>
    <w:panose1 w:val="00000000000000000000"/>
    <w:charset w:val="00"/>
    <w:family w:val="swiss"/>
    <w:notTrueType/>
    <w:pitch w:val="variable"/>
    <w:sig w:usb0="00000001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8AD1E" w14:textId="77777777" w:rsidR="00F20450" w:rsidRDefault="00FB0BCF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7028535" wp14:editId="36BD430E">
              <wp:simplePos x="0" y="0"/>
              <wp:positionH relativeFrom="column">
                <wp:posOffset>1109345</wp:posOffset>
              </wp:positionH>
              <wp:positionV relativeFrom="paragraph">
                <wp:posOffset>-185420</wp:posOffset>
              </wp:positionV>
              <wp:extent cx="1981200" cy="666750"/>
              <wp:effectExtent l="0" t="0" r="0" b="0"/>
              <wp:wrapNone/>
              <wp:docPr id="27" name="Pole tekstow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E0237D" w14:textId="77777777" w:rsidR="000D6680" w:rsidRPr="00C267D6" w:rsidRDefault="000D6680" w:rsidP="000D6680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28535" id="_x0000_t202" coordsize="21600,21600" o:spt="202" path="m,l,21600r21600,l21600,xe">
              <v:stroke joinstyle="miter"/>
              <v:path gradientshapeok="t" o:connecttype="rect"/>
            </v:shapetype>
            <v:shape id="Pole tekstowe 27" o:spid="_x0000_s1026" type="#_x0000_t202" style="position:absolute;margin-left:87.35pt;margin-top:-14.6pt;width:156pt;height:5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" filled="f" stroked="f">
              <v:textbox inset="0,0,0,0">
                <w:txbxContent>
                  <w:p w14:paraId="44E0237D" w14:textId="77777777" w:rsidR="000D6680" w:rsidRPr="00C267D6" w:rsidRDefault="000D6680" w:rsidP="000D6680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5C25338" wp14:editId="5AFF4ABB">
              <wp:simplePos x="0" y="0"/>
              <wp:positionH relativeFrom="column">
                <wp:posOffset>2443480</wp:posOffset>
              </wp:positionH>
              <wp:positionV relativeFrom="paragraph">
                <wp:posOffset>-188595</wp:posOffset>
              </wp:positionV>
              <wp:extent cx="2071370" cy="443230"/>
              <wp:effectExtent l="0" t="0" r="5080" b="5080"/>
              <wp:wrapNone/>
              <wp:docPr id="28" name="Pole tekstow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E4CBE8" w14:textId="77777777" w:rsidR="000D6680" w:rsidRPr="00FB0BCF" w:rsidRDefault="000D6680" w:rsidP="000D6680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5C25338" id="Pole tekstowe 28" o:spid="_x0000_s1027" type="#_x0000_t202" style="position:absolute;margin-left:192.4pt;margin-top:-14.85pt;width:163.1pt;height:34.9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" filled="f" stroked="f">
              <v:textbox style="mso-fit-shape-to-text:t" inset="0,0,0,0">
                <w:txbxContent>
                  <w:p w14:paraId="4FE4CBE8" w14:textId="77777777" w:rsidR="000D6680" w:rsidRPr="00FB0BCF" w:rsidRDefault="000D6680" w:rsidP="000D6680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E2DB67" wp14:editId="3007AE60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6" name="Pole tekstow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DCDE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370E10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C756F4F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603BF22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E2DB67" id="Pole tekstowe 16" o:spid="_x0000_s1028" type="#_x0000_t202" style="position:absolute;margin-left:264.3pt;margin-top:765.7pt;width:163.1pt;height:34.9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ClFof8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251DCDE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370E10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C756F4F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603BF22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48F42" w14:textId="77777777" w:rsidR="000A7940" w:rsidRDefault="00820B0C" w:rsidP="000A7940">
    <w:pPr>
      <w:pStyle w:val="Stopka"/>
      <w:tabs>
        <w:tab w:val="clear" w:pos="4536"/>
        <w:tab w:val="clear" w:pos="9072"/>
        <w:tab w:val="left" w:pos="2445"/>
      </w:tabs>
    </w:pPr>
    <w:r w:rsidRPr="00820B0C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92032" behindDoc="1" locked="0" layoutInCell="1" allowOverlap="1" wp14:anchorId="0A0AE38C" wp14:editId="5EC8234F">
          <wp:simplePos x="0" y="0"/>
          <wp:positionH relativeFrom="column">
            <wp:posOffset>4676775</wp:posOffset>
          </wp:positionH>
          <wp:positionV relativeFrom="paragraph">
            <wp:posOffset>-419100</wp:posOffset>
          </wp:positionV>
          <wp:extent cx="1158240" cy="382905"/>
          <wp:effectExtent l="0" t="0" r="3810" b="0"/>
          <wp:wrapNone/>
          <wp:docPr id="33" name="Obraz 33" descr="FarU-Logo-Czarny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rU-Logo-Czarny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EFF8968" wp14:editId="6C473059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5080" b="508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63F98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347 28 67</w:t>
                          </w:r>
                        </w:p>
                        <w:p w14:paraId="7FB26E53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 347 12 96</w:t>
                          </w:r>
                        </w:p>
                        <w:p w14:paraId="7B3F6A9F" w14:textId="77777777" w:rsidR="00486F5A" w:rsidRPr="00576A3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de-DE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521BF7" w:rsidRPr="00FD54C1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  <w:lang w:val="de-DE"/>
                              </w:rPr>
                              <w:t>dziekanat.wimio@pg.edu.pl</w:t>
                            </w:r>
                          </w:hyperlink>
                          <w:r w:rsidR="00576A3A" w:rsidRPr="00B27557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de-DE"/>
                            </w:rPr>
                            <w:t xml:space="preserve"> </w:t>
                          </w:r>
                        </w:p>
                        <w:p w14:paraId="4AEA5B5C" w14:textId="77777777" w:rsidR="00486F5A" w:rsidRPr="000D6CB1" w:rsidRDefault="00CA6B02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hyperlink r:id="rId3" w:history="1">
                            <w:r w:rsidR="00576A3A" w:rsidRPr="002F3267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  <w:lang w:val="en-US"/>
                              </w:rPr>
                              <w:t>w</w:t>
                            </w:r>
                            <w:r w:rsidR="00576A3A" w:rsidRPr="002F3267">
                              <w:rPr>
                                <w:rStyle w:val="Hipercze"/>
                                <w:rFonts w:ascii="SanukPro-Medium" w:hAnsi="SanukPro-Medium" w:cs="Arial"/>
                                <w:sz w:val="14"/>
                                <w:szCs w:val="14"/>
                              </w:rPr>
                              <w:t>ww.pg.edu.pl</w:t>
                            </w:r>
                          </w:hyperlink>
                          <w:r w:rsidR="00576A3A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EFF8968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9" type="#_x0000_t202" style="position:absolute;margin-left:192.2pt;margin-top:-28.2pt;width:163.1pt;height:34.9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" filled="f" stroked="f">
              <v:textbox style="mso-fit-shape-to-text:t" inset="0,0,0,0">
                <w:txbxContent>
                  <w:p w14:paraId="19B63F98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347 28 67</w:t>
                    </w:r>
                  </w:p>
                  <w:p w14:paraId="7FB26E53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</w:t>
                    </w:r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 347 12 96</w:t>
                    </w:r>
                  </w:p>
                  <w:p w14:paraId="7B3F6A9F" w14:textId="77777777" w:rsidR="00486F5A" w:rsidRPr="00576A3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de-DE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hyperlink r:id="rId4" w:history="1">
                      <w:r w:rsidR="00521BF7" w:rsidRPr="00FD54C1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  <w:lang w:val="de-DE"/>
                        </w:rPr>
                        <w:t>dziekanat.wimio@pg.edu.pl</w:t>
                      </w:r>
                    </w:hyperlink>
                    <w:r w:rsidR="00576A3A" w:rsidRPr="00B27557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de-DE"/>
                      </w:rPr>
                      <w:t xml:space="preserve"> </w:t>
                    </w:r>
                  </w:p>
                  <w:p w14:paraId="4AEA5B5C" w14:textId="77777777" w:rsidR="00486F5A" w:rsidRPr="000D6CB1" w:rsidRDefault="00CA6B02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hyperlink r:id="rId5" w:history="1">
                      <w:r w:rsidR="00576A3A" w:rsidRPr="002F3267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  <w:lang w:val="en-US"/>
                        </w:rPr>
                        <w:t>w</w:t>
                      </w:r>
                      <w:r w:rsidR="00576A3A" w:rsidRPr="002F3267">
                        <w:rPr>
                          <w:rStyle w:val="Hipercze"/>
                          <w:rFonts w:ascii="SanukPro-Medium" w:hAnsi="SanukPro-Medium" w:cs="Arial"/>
                          <w:sz w:val="14"/>
                          <w:szCs w:val="14"/>
                        </w:rPr>
                        <w:t>ww.pg.edu.pl</w:t>
                      </w:r>
                    </w:hyperlink>
                    <w:r w:rsidR="00576A3A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216B0CF" wp14:editId="3B89AD05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43230"/>
              <wp:effectExtent l="0" t="0" r="4445" b="508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30ECF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2A3BD9EA" w14:textId="77777777" w:rsidR="00C41FD0" w:rsidRDefault="00576A3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Dziekanat Wydziału Inżynierii Mechanicznej i Okrętownictwa</w:t>
                          </w:r>
                        </w:p>
                        <w:p w14:paraId="5523C11F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57B4974E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216B0CF" id="Pole tekstowe 13" o:spid="_x0000_s1030" type="#_x0000_t202" style="position:absolute;margin-left:87.35pt;margin-top:-27.6pt;width:109.15pt;height:34.9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" filled="f" stroked="f">
              <v:textbox style="mso-fit-shape-to-text:t" inset="0,0,0,0">
                <w:txbxContent>
                  <w:p w14:paraId="23630ECF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2A3BD9EA" w14:textId="77777777" w:rsidR="00C41FD0" w:rsidRDefault="00576A3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Dziekanat Wydziału Inżynierii Mechanicznej i Okrętownictwa</w:t>
                    </w:r>
                  </w:p>
                  <w:p w14:paraId="5523C11F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57B4974E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BBF7F06" wp14:editId="6C78CA5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ADD648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35028B2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3DA05E4F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4C4ED710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BBF7F06" id="Pole tekstowe 19" o:spid="_x0000_s1031" type="#_x0000_t202" style="position:absolute;margin-left:264.3pt;margin-top:765.7pt;width:163.1pt;height:34.9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H6FL6I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71ADD648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35028B2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3DA05E4F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4C4ED710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0F85309" wp14:editId="019666DA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5080" b="1397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1C676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E276DB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9A8DEF2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3E7DBF1C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F85309" id="Pole tekstowe 18" o:spid="_x0000_s1032" type="#_x0000_t202" style="position:absolute;margin-left:335.2pt;margin-top:349.9pt;width:163.1pt;height:3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" filled="f" stroked="f">
              <v:textbox style="mso-fit-shape-to-text:t" inset="0,0,0,0">
                <w:txbxContent>
                  <w:p w14:paraId="3B01C676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E276DB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9A8DEF2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3E7DBF1C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1F45FF0" wp14:editId="17112A25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0A1730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72869DF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14727D43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073C2060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1F45FF0" id="Pole tekstowe 17" o:spid="_x0000_s1033" type="#_x0000_t202" style="position:absolute;margin-left:264.3pt;margin-top:765.7pt;width:163.1pt;height:34.9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" filled="f" stroked="f">
              <v:textbox style="mso-fit-shape-to-text:t" inset="0,0,0,0">
                <w:txbxContent>
                  <w:p w14:paraId="5D0A1730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72869DF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14727D43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073C2060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88A9603" wp14:editId="47A99DA2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EC15F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274D543F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CA5BCBE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5D46A64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8A9603" id="Pole tekstowe 15" o:spid="_x0000_s1034" type="#_x0000_t202" style="position:absolute;margin-left:264.3pt;margin-top:765.7pt;width:163.1pt;height:34.9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EA1zLQLAgAA&#10;8A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6BFEC15F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274D543F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CA5BCBE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5D46A64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113C4F" wp14:editId="1D438CC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E649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75501FD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33A35A8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2B29335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113C4F" id="Pole tekstowe 14" o:spid="_x0000_s1035" type="#_x0000_t202" style="position:absolute;margin-left:264.3pt;margin-top:765.7pt;width:163.1pt;height:34.9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" filled="f" stroked="f">
              <v:textbox style="mso-fit-shape-to-text:t" inset="0,0,0,0">
                <w:txbxContent>
                  <w:p w14:paraId="32AE649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75501FD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33A35A8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2B29335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37D4FBE" wp14:editId="3968F980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12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147ED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741036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342C31A7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E79A617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37D4FBE" id="Pole tekstowe 10" o:spid="_x0000_s1036" type="#_x0000_t202" style="position:absolute;margin-left:159.15pt;margin-top:765.95pt;width:94.1pt;height:34.9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" filled="f" stroked="f">
              <v:textbox style="mso-fit-shape-to-text:t" inset="0,0,0,0">
                <w:txbxContent>
                  <w:p w14:paraId="265147ED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1741036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342C31A7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1E79A617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B38764D" wp14:editId="101F1070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10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9CEC4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51BE2B11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786FA61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60400E7D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8764D" id="Pole tekstowe 9" o:spid="_x0000_s1037" type="#_x0000_t202" style="position:absolute;margin-left:159.15pt;margin-top:765.95pt;width:94.1pt;height:34.9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" filled="f" stroked="f">
              <v:textbox style="mso-fit-shape-to-text:t" inset="0,0,0,0">
                <w:txbxContent>
                  <w:p w14:paraId="7139CEC4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51BE2B11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0786FA61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60400E7D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2C64F77" wp14:editId="5CE3333D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9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B2F7E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DDC8C90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1096D12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21AA0FA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C64F77" id="Pole tekstowe 8" o:spid="_x0000_s1038" type="#_x0000_t202" style="position:absolute;margin-left:264.3pt;margin-top:765.7pt;width:163.1pt;height:34.9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GZ30Dw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75B2F7E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DDC8C90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1096D12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21AA0FA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3318F0B" wp14:editId="6F495157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8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9F8EBE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A33E3B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3B2E0E2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06A00F1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318F0B" id="Pole tekstowe 7" o:spid="_x0000_s1039" type="#_x0000_t202" style="position:absolute;margin-left:159.15pt;margin-top:765.95pt;width:94.1pt;height:34.9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15dAtg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14:paraId="3E9F8EBE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0A33E3B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03B2E0E2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006A00F1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AC26738" wp14:editId="3EFECFD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7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2C49AA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E12DB7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44797257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022449DA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C26738" id="Pole tekstowe 6" o:spid="_x0000_s1040" type="#_x0000_t202" style="position:absolute;margin-left:264.3pt;margin-top:765.7pt;width:163.1pt;height:34.9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" filled="f" stroked="f">
              <v:textbox style="mso-fit-shape-to-text:t" inset="0,0,0,0">
                <w:txbxContent>
                  <w:p w14:paraId="502C49AA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E12DB7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44797257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022449DA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787F03" wp14:editId="39AD855C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6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CAAA2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4C0ADC19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7AA7D5A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4297D078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787F03" id="Pole tekstowe 5" o:spid="_x0000_s1041" type="#_x0000_t202" style="position:absolute;margin-left:159.15pt;margin-top:765.95pt;width:94.1pt;height:34.9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FfThTg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14:paraId="265CAAA2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4C0ADC19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57AA7D5A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4297D078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E1EA25" wp14:editId="05E0717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5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28FBC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410CF19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3E5EDF0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56E5F3B1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E1EA25" id="Pole tekstowe 3" o:spid="_x0000_s1042" type="#_x0000_t202" style="position:absolute;margin-left:264.3pt;margin-top:765.7pt;width:163.1pt;height:34.9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L25/Yw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15C28FBC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410CF19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3E5EDF0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56E5F3B1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6DF53E" wp14:editId="2B660D8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D4D345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8B9AFE6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569DB603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7B5C786A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6DF53E" id="Pole tekstowe 2" o:spid="_x0000_s1043" type="#_x0000_t202" style="position:absolute;margin-left:159.15pt;margin-top:765.95pt;width:94.1pt;height:34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" filled="f" stroked="f">
              <v:textbox style="mso-fit-shape-to-text:t" inset="0,0,0,0">
                <w:txbxContent>
                  <w:p w14:paraId="1DD4D345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08B9AFE6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569DB603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7B5C786A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221B96" wp14:editId="088902AB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2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6AAC35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E5D667E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30319F34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7AB566E7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5221B96" id="Pole tekstowe 1" o:spid="_x0000_s1044" type="#_x0000_t202" style="position:absolute;margin-left:264.3pt;margin-top:765.7pt;width:163.1pt;height:34.9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" filled="f" stroked="f">
              <v:textbox style="mso-fit-shape-to-text:t" inset="0,0,0,0">
                <w:txbxContent>
                  <w:p w14:paraId="636AAC35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E5D667E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30319F34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7AB566E7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37FDF1" wp14:editId="7E15B348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43230"/>
              <wp:effectExtent l="0" t="0" r="5080" b="508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5680F9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139EC7E5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4D676432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27BC15C" w14:textId="77777777" w:rsidR="00486F5A" w:rsidRPr="00C267D6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C267D6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37FDF1" id="Pole tekstowe 4" o:spid="_x0000_s1045" type="#_x0000_t202" style="position:absolute;margin-left:159.15pt;margin-top:765.95pt;width:94.1pt;height:34.9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" filled="f" stroked="f">
              <v:textbox style="mso-fit-shape-to-text:t" inset="0,0,0,0">
                <w:txbxContent>
                  <w:p w14:paraId="6A5680F9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POLITECHNIKA GDAŃSKA</w:t>
                    </w:r>
                  </w:p>
                  <w:p w14:paraId="139EC7E5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Dział Spraw Pracowniczych</w:t>
                    </w:r>
                  </w:p>
                  <w:p w14:paraId="4D676432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ul. G. Narutowicza 11/12</w:t>
                    </w:r>
                  </w:p>
                  <w:p w14:paraId="127BC15C" w14:textId="77777777" w:rsidR="00486F5A" w:rsidRPr="00C267D6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 w:rsidRPr="00C267D6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 w:rsidR="007D36E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8BBBDB" wp14:editId="08B28D37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43230"/>
              <wp:effectExtent l="0" t="0" r="5080" b="508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E397F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DC0A968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32FE6AD" w14:textId="77777777" w:rsidR="00486F5A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e-mail: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socjal@pg.gda.</w:t>
                          </w: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pl</w:t>
                          </w:r>
                        </w:p>
                        <w:p w14:paraId="0FB16A45" w14:textId="77777777" w:rsidR="00486F5A" w:rsidRPr="000D6CB1" w:rsidRDefault="00486F5A" w:rsidP="000D6CB1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0D6CB1">
                            <w:rPr>
                              <w:rFonts w:ascii="SanukPro-Medium" w:hAnsi="SanukPro-Medium" w:cs="Arial"/>
                              <w:color w:val="000000" w:themeColor="text1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8BBBDB" id="Pole tekstowe 29" o:spid="_x0000_s1046" type="#_x0000_t202" style="position:absolute;margin-left:264.3pt;margin-top:765.7pt;width:163.1pt;height:34.9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" filled="f" stroked="f">
              <v:textbox style="mso-fit-shape-to-text:t" inset="0,0,0,0">
                <w:txbxContent>
                  <w:p w14:paraId="450E397F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DC0A968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32FE6AD" w14:textId="77777777" w:rsidR="00486F5A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e-mail: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socjal@pg.gda.</w:t>
                    </w: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pl</w:t>
                    </w:r>
                  </w:p>
                  <w:p w14:paraId="0FB16A45" w14:textId="77777777" w:rsidR="00486F5A" w:rsidRPr="000D6CB1" w:rsidRDefault="00486F5A" w:rsidP="000D6CB1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  <w:lang w:val="en-US"/>
                      </w:rPr>
                      <w:t>w</w:t>
                    </w:r>
                    <w:r w:rsidRPr="000D6CB1">
                      <w:rPr>
                        <w:rFonts w:ascii="SanukPro-Medium" w:hAnsi="SanukPro-Medium" w:cs="Arial"/>
                        <w:color w:val="000000" w:themeColor="text1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 w:rsidR="000A794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457C5" w14:textId="77777777" w:rsidR="00CA6B02" w:rsidRDefault="00CA6B02" w:rsidP="00956FA9">
      <w:pPr>
        <w:spacing w:after="0" w:line="240" w:lineRule="auto"/>
      </w:pPr>
      <w:r>
        <w:separator/>
      </w:r>
    </w:p>
  </w:footnote>
  <w:footnote w:type="continuationSeparator" w:id="0">
    <w:p w14:paraId="78AB9164" w14:textId="77777777" w:rsidR="00CA6B02" w:rsidRDefault="00CA6B02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DB843" w14:textId="77777777" w:rsidR="000A7940" w:rsidRDefault="005937D8" w:rsidP="002D7694">
    <w:pPr>
      <w:pStyle w:val="Nagwek"/>
      <w:spacing w:before="240"/>
    </w:pPr>
    <w:r>
      <w:rPr>
        <w:rFonts w:ascii="Arial" w:hAnsi="Arial" w:cs="Arial"/>
        <w:noProof/>
        <w:color w:val="000000" w:themeColor="text1"/>
        <w:sz w:val="20"/>
        <w:szCs w:val="20"/>
      </w:rPr>
      <w:drawing>
        <wp:anchor distT="0" distB="0" distL="114300" distR="114300" simplePos="0" relativeHeight="251689984" behindDoc="1" locked="0" layoutInCell="1" allowOverlap="1" wp14:anchorId="31B955F1" wp14:editId="2E22D9D1">
          <wp:simplePos x="0" y="0"/>
          <wp:positionH relativeFrom="column">
            <wp:posOffset>-238125</wp:posOffset>
          </wp:positionH>
          <wp:positionV relativeFrom="paragraph">
            <wp:posOffset>256540</wp:posOffset>
          </wp:positionV>
          <wp:extent cx="3117850" cy="868680"/>
          <wp:effectExtent l="0" t="0" r="6350" b="762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g_w_i_m_i_o_kolo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7850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6CEE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6522D"/>
    <w:multiLevelType w:val="hybridMultilevel"/>
    <w:tmpl w:val="ED14CB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77510"/>
    <w:multiLevelType w:val="hybridMultilevel"/>
    <w:tmpl w:val="D52A51D8"/>
    <w:lvl w:ilvl="0" w:tplc="A3267A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8BC4F57"/>
    <w:multiLevelType w:val="hybridMultilevel"/>
    <w:tmpl w:val="2A06AE48"/>
    <w:lvl w:ilvl="0" w:tplc="F2846312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62212"/>
    <w:multiLevelType w:val="hybridMultilevel"/>
    <w:tmpl w:val="EEA492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B0C92"/>
    <w:multiLevelType w:val="hybridMultilevel"/>
    <w:tmpl w:val="1D9E75B6"/>
    <w:lvl w:ilvl="0" w:tplc="0096C1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6E169DB"/>
    <w:multiLevelType w:val="multilevel"/>
    <w:tmpl w:val="6C72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5B20DB"/>
    <w:multiLevelType w:val="hybridMultilevel"/>
    <w:tmpl w:val="5AA043C4"/>
    <w:lvl w:ilvl="0" w:tplc="FFFFFFFF">
      <w:start w:val="4"/>
      <w:numFmt w:val="upperRoman"/>
      <w:pStyle w:val="Nagwek4"/>
      <w:lvlText w:val="%1."/>
      <w:lvlJc w:val="right"/>
      <w:pPr>
        <w:tabs>
          <w:tab w:val="num" w:pos="2054"/>
        </w:tabs>
        <w:ind w:left="2054" w:hanging="18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6D0098"/>
    <w:multiLevelType w:val="multilevel"/>
    <w:tmpl w:val="CC2C3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9C19C6"/>
    <w:multiLevelType w:val="hybridMultilevel"/>
    <w:tmpl w:val="374CDB52"/>
    <w:lvl w:ilvl="0" w:tplc="040803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A8E130C"/>
    <w:multiLevelType w:val="hybridMultilevel"/>
    <w:tmpl w:val="9496E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86E5E"/>
    <w:multiLevelType w:val="hybridMultilevel"/>
    <w:tmpl w:val="F87E83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3D4"/>
    <w:rsid w:val="000239D0"/>
    <w:rsid w:val="000267F7"/>
    <w:rsid w:val="00026906"/>
    <w:rsid w:val="00042744"/>
    <w:rsid w:val="000531F0"/>
    <w:rsid w:val="00055419"/>
    <w:rsid w:val="00055821"/>
    <w:rsid w:val="00063286"/>
    <w:rsid w:val="00067241"/>
    <w:rsid w:val="00073FA1"/>
    <w:rsid w:val="00081407"/>
    <w:rsid w:val="00084386"/>
    <w:rsid w:val="000A3FD8"/>
    <w:rsid w:val="000A5CFD"/>
    <w:rsid w:val="000A7940"/>
    <w:rsid w:val="000C4BA5"/>
    <w:rsid w:val="000C57D1"/>
    <w:rsid w:val="000C7C09"/>
    <w:rsid w:val="000D320F"/>
    <w:rsid w:val="000D3F7E"/>
    <w:rsid w:val="000D6680"/>
    <w:rsid w:val="000E3FD2"/>
    <w:rsid w:val="000F0BCA"/>
    <w:rsid w:val="00110623"/>
    <w:rsid w:val="00117C3F"/>
    <w:rsid w:val="0014325F"/>
    <w:rsid w:val="00154157"/>
    <w:rsid w:val="00167F75"/>
    <w:rsid w:val="0017230E"/>
    <w:rsid w:val="00181C42"/>
    <w:rsid w:val="001A2626"/>
    <w:rsid w:val="001A61B5"/>
    <w:rsid w:val="001B6ED4"/>
    <w:rsid w:val="001C2B82"/>
    <w:rsid w:val="001C2B96"/>
    <w:rsid w:val="001C33A2"/>
    <w:rsid w:val="001D066E"/>
    <w:rsid w:val="001D11EC"/>
    <w:rsid w:val="001D62FE"/>
    <w:rsid w:val="001D6BDE"/>
    <w:rsid w:val="001F5ACF"/>
    <w:rsid w:val="00207ED5"/>
    <w:rsid w:val="00237AFC"/>
    <w:rsid w:val="002408B8"/>
    <w:rsid w:val="0024138F"/>
    <w:rsid w:val="002431BE"/>
    <w:rsid w:val="0025339E"/>
    <w:rsid w:val="002568E3"/>
    <w:rsid w:val="002633F3"/>
    <w:rsid w:val="00265C34"/>
    <w:rsid w:val="00296725"/>
    <w:rsid w:val="002B0CA1"/>
    <w:rsid w:val="002D7694"/>
    <w:rsid w:val="002E7282"/>
    <w:rsid w:val="002F1B81"/>
    <w:rsid w:val="003026D3"/>
    <w:rsid w:val="003119C7"/>
    <w:rsid w:val="00324C23"/>
    <w:rsid w:val="003472EF"/>
    <w:rsid w:val="00360C0F"/>
    <w:rsid w:val="0036115B"/>
    <w:rsid w:val="0037343A"/>
    <w:rsid w:val="0039795C"/>
    <w:rsid w:val="003A4513"/>
    <w:rsid w:val="003B342C"/>
    <w:rsid w:val="003B427B"/>
    <w:rsid w:val="003B7614"/>
    <w:rsid w:val="003C7976"/>
    <w:rsid w:val="003D43BE"/>
    <w:rsid w:val="003E1C98"/>
    <w:rsid w:val="00401B89"/>
    <w:rsid w:val="00423F42"/>
    <w:rsid w:val="004355E2"/>
    <w:rsid w:val="00437F24"/>
    <w:rsid w:val="004534D7"/>
    <w:rsid w:val="00464222"/>
    <w:rsid w:val="004708F6"/>
    <w:rsid w:val="0048433B"/>
    <w:rsid w:val="00485F53"/>
    <w:rsid w:val="00486B69"/>
    <w:rsid w:val="00486F5A"/>
    <w:rsid w:val="0049012B"/>
    <w:rsid w:val="004A4845"/>
    <w:rsid w:val="004C687B"/>
    <w:rsid w:val="004D0DBA"/>
    <w:rsid w:val="004D61CB"/>
    <w:rsid w:val="004D7711"/>
    <w:rsid w:val="004E1695"/>
    <w:rsid w:val="004E36C1"/>
    <w:rsid w:val="004E46FE"/>
    <w:rsid w:val="004F0596"/>
    <w:rsid w:val="004F0D54"/>
    <w:rsid w:val="00503E48"/>
    <w:rsid w:val="0051143A"/>
    <w:rsid w:val="0052168B"/>
    <w:rsid w:val="00521BF7"/>
    <w:rsid w:val="00534479"/>
    <w:rsid w:val="0055028E"/>
    <w:rsid w:val="00555847"/>
    <w:rsid w:val="005657C4"/>
    <w:rsid w:val="00576A3A"/>
    <w:rsid w:val="005937D8"/>
    <w:rsid w:val="005A0FD2"/>
    <w:rsid w:val="005B4EB1"/>
    <w:rsid w:val="005C02E2"/>
    <w:rsid w:val="005C2747"/>
    <w:rsid w:val="005C36B1"/>
    <w:rsid w:val="005C4F8B"/>
    <w:rsid w:val="005C5B85"/>
    <w:rsid w:val="005D38DF"/>
    <w:rsid w:val="005D68B3"/>
    <w:rsid w:val="005E2FE1"/>
    <w:rsid w:val="005E6D57"/>
    <w:rsid w:val="0060352E"/>
    <w:rsid w:val="0062206D"/>
    <w:rsid w:val="00634BFE"/>
    <w:rsid w:val="006354C3"/>
    <w:rsid w:val="00636C70"/>
    <w:rsid w:val="00641707"/>
    <w:rsid w:val="00643A81"/>
    <w:rsid w:val="00662F19"/>
    <w:rsid w:val="00666078"/>
    <w:rsid w:val="00666E11"/>
    <w:rsid w:val="00671FEC"/>
    <w:rsid w:val="00677CA1"/>
    <w:rsid w:val="00684AA2"/>
    <w:rsid w:val="006978C0"/>
    <w:rsid w:val="006A3006"/>
    <w:rsid w:val="006A7BEE"/>
    <w:rsid w:val="006C1E6E"/>
    <w:rsid w:val="006C5BBB"/>
    <w:rsid w:val="00703542"/>
    <w:rsid w:val="007046A4"/>
    <w:rsid w:val="007062FF"/>
    <w:rsid w:val="0071191B"/>
    <w:rsid w:val="007253AA"/>
    <w:rsid w:val="00725A78"/>
    <w:rsid w:val="00731407"/>
    <w:rsid w:val="00734F29"/>
    <w:rsid w:val="007377CB"/>
    <w:rsid w:val="00740851"/>
    <w:rsid w:val="007474F3"/>
    <w:rsid w:val="007511BE"/>
    <w:rsid w:val="00763CA8"/>
    <w:rsid w:val="0079175F"/>
    <w:rsid w:val="0079785A"/>
    <w:rsid w:val="007A683A"/>
    <w:rsid w:val="007B0746"/>
    <w:rsid w:val="007B45BA"/>
    <w:rsid w:val="007C07B0"/>
    <w:rsid w:val="007D36E5"/>
    <w:rsid w:val="007D5B9D"/>
    <w:rsid w:val="007E313E"/>
    <w:rsid w:val="007E5CF0"/>
    <w:rsid w:val="007E60CD"/>
    <w:rsid w:val="007F2172"/>
    <w:rsid w:val="00820B0C"/>
    <w:rsid w:val="00826CEE"/>
    <w:rsid w:val="0085239E"/>
    <w:rsid w:val="0085774A"/>
    <w:rsid w:val="00861A45"/>
    <w:rsid w:val="008847D3"/>
    <w:rsid w:val="00893FFE"/>
    <w:rsid w:val="008C3C3C"/>
    <w:rsid w:val="008D7D42"/>
    <w:rsid w:val="008E3B21"/>
    <w:rsid w:val="008E4BEA"/>
    <w:rsid w:val="008F58FE"/>
    <w:rsid w:val="008F5B1C"/>
    <w:rsid w:val="00904EC4"/>
    <w:rsid w:val="00906095"/>
    <w:rsid w:val="009131BB"/>
    <w:rsid w:val="0092499E"/>
    <w:rsid w:val="009269FB"/>
    <w:rsid w:val="00940D62"/>
    <w:rsid w:val="00956FA9"/>
    <w:rsid w:val="00967940"/>
    <w:rsid w:val="0098596A"/>
    <w:rsid w:val="0099420F"/>
    <w:rsid w:val="009A7F64"/>
    <w:rsid w:val="009B3DD3"/>
    <w:rsid w:val="009C097A"/>
    <w:rsid w:val="009C5490"/>
    <w:rsid w:val="009D21DE"/>
    <w:rsid w:val="009D5714"/>
    <w:rsid w:val="009E1998"/>
    <w:rsid w:val="009E5513"/>
    <w:rsid w:val="009E58D1"/>
    <w:rsid w:val="009F05B7"/>
    <w:rsid w:val="009F143A"/>
    <w:rsid w:val="009F40DF"/>
    <w:rsid w:val="00A07D08"/>
    <w:rsid w:val="00A162FF"/>
    <w:rsid w:val="00A237F9"/>
    <w:rsid w:val="00A40FD3"/>
    <w:rsid w:val="00A548E9"/>
    <w:rsid w:val="00A60B6D"/>
    <w:rsid w:val="00A639F0"/>
    <w:rsid w:val="00A659B1"/>
    <w:rsid w:val="00A75878"/>
    <w:rsid w:val="00A76D9E"/>
    <w:rsid w:val="00A77E4D"/>
    <w:rsid w:val="00A80D0D"/>
    <w:rsid w:val="00A81DC9"/>
    <w:rsid w:val="00A821D4"/>
    <w:rsid w:val="00A97E14"/>
    <w:rsid w:val="00AB542D"/>
    <w:rsid w:val="00AB6B6B"/>
    <w:rsid w:val="00AE488E"/>
    <w:rsid w:val="00AF1AE2"/>
    <w:rsid w:val="00B015D7"/>
    <w:rsid w:val="00B0291F"/>
    <w:rsid w:val="00B058C4"/>
    <w:rsid w:val="00B06E18"/>
    <w:rsid w:val="00B150E7"/>
    <w:rsid w:val="00B2315D"/>
    <w:rsid w:val="00B263D4"/>
    <w:rsid w:val="00B40CF8"/>
    <w:rsid w:val="00B558F9"/>
    <w:rsid w:val="00B63564"/>
    <w:rsid w:val="00B76948"/>
    <w:rsid w:val="00B9461F"/>
    <w:rsid w:val="00B979DC"/>
    <w:rsid w:val="00BA1E0A"/>
    <w:rsid w:val="00BA4515"/>
    <w:rsid w:val="00BC25DF"/>
    <w:rsid w:val="00BC31CF"/>
    <w:rsid w:val="00BF6D81"/>
    <w:rsid w:val="00C215CF"/>
    <w:rsid w:val="00C267D6"/>
    <w:rsid w:val="00C37FB0"/>
    <w:rsid w:val="00C41FD0"/>
    <w:rsid w:val="00C45874"/>
    <w:rsid w:val="00C47DDF"/>
    <w:rsid w:val="00C55786"/>
    <w:rsid w:val="00C610C5"/>
    <w:rsid w:val="00C66FA9"/>
    <w:rsid w:val="00C72A18"/>
    <w:rsid w:val="00C81BE6"/>
    <w:rsid w:val="00C81E52"/>
    <w:rsid w:val="00C82B30"/>
    <w:rsid w:val="00C92450"/>
    <w:rsid w:val="00C934DA"/>
    <w:rsid w:val="00C956DC"/>
    <w:rsid w:val="00CA377F"/>
    <w:rsid w:val="00CA6B02"/>
    <w:rsid w:val="00CB51E0"/>
    <w:rsid w:val="00CB5CF6"/>
    <w:rsid w:val="00CD032C"/>
    <w:rsid w:val="00CE0BD1"/>
    <w:rsid w:val="00CF3D36"/>
    <w:rsid w:val="00D03E55"/>
    <w:rsid w:val="00D16FBF"/>
    <w:rsid w:val="00D203D3"/>
    <w:rsid w:val="00D24FAA"/>
    <w:rsid w:val="00D3050A"/>
    <w:rsid w:val="00D5632F"/>
    <w:rsid w:val="00D57718"/>
    <w:rsid w:val="00D64A61"/>
    <w:rsid w:val="00D752A0"/>
    <w:rsid w:val="00D92161"/>
    <w:rsid w:val="00D956D4"/>
    <w:rsid w:val="00DA2943"/>
    <w:rsid w:val="00DC27E8"/>
    <w:rsid w:val="00DC3B9D"/>
    <w:rsid w:val="00DC7B22"/>
    <w:rsid w:val="00DD1532"/>
    <w:rsid w:val="00DD2778"/>
    <w:rsid w:val="00DE54E3"/>
    <w:rsid w:val="00DE6159"/>
    <w:rsid w:val="00DE64C7"/>
    <w:rsid w:val="00DE7E01"/>
    <w:rsid w:val="00DF5D4C"/>
    <w:rsid w:val="00E30514"/>
    <w:rsid w:val="00E32E8D"/>
    <w:rsid w:val="00E60FDF"/>
    <w:rsid w:val="00E659B3"/>
    <w:rsid w:val="00E70CC2"/>
    <w:rsid w:val="00E71AF3"/>
    <w:rsid w:val="00E85D7F"/>
    <w:rsid w:val="00E925F3"/>
    <w:rsid w:val="00EC07A2"/>
    <w:rsid w:val="00ED1294"/>
    <w:rsid w:val="00EE2B82"/>
    <w:rsid w:val="00F049E2"/>
    <w:rsid w:val="00F052A8"/>
    <w:rsid w:val="00F063BD"/>
    <w:rsid w:val="00F10297"/>
    <w:rsid w:val="00F20450"/>
    <w:rsid w:val="00F22240"/>
    <w:rsid w:val="00F505FE"/>
    <w:rsid w:val="00F52760"/>
    <w:rsid w:val="00F530E0"/>
    <w:rsid w:val="00F60346"/>
    <w:rsid w:val="00F61C7B"/>
    <w:rsid w:val="00F733C1"/>
    <w:rsid w:val="00F77AE2"/>
    <w:rsid w:val="00F85359"/>
    <w:rsid w:val="00F865DC"/>
    <w:rsid w:val="00F91924"/>
    <w:rsid w:val="00F9278C"/>
    <w:rsid w:val="00F936E9"/>
    <w:rsid w:val="00FA091E"/>
    <w:rsid w:val="00FA416D"/>
    <w:rsid w:val="00FB061B"/>
    <w:rsid w:val="00FB0BCF"/>
    <w:rsid w:val="00FB3240"/>
    <w:rsid w:val="00FB71D8"/>
    <w:rsid w:val="00FB75BC"/>
    <w:rsid w:val="00FC2C80"/>
    <w:rsid w:val="00FD53BE"/>
    <w:rsid w:val="00FE1C7C"/>
    <w:rsid w:val="00FF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BDCDC"/>
  <w15:docId w15:val="{72C15861-9E54-459E-9173-CB7738008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1A45"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E48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A3006"/>
    <w:pPr>
      <w:keepNext/>
      <w:numPr>
        <w:numId w:val="4"/>
      </w:numPr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basedOn w:val="Domylnaczcionkaakapitu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9278C"/>
    <w:pPr>
      <w:ind w:left="720"/>
      <w:contextualSpacing/>
    </w:pPr>
  </w:style>
  <w:style w:type="table" w:styleId="Tabela-Siatka">
    <w:name w:val="Table Grid"/>
    <w:basedOn w:val="Standardowy"/>
    <w:uiPriority w:val="59"/>
    <w:rsid w:val="005C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A3006"/>
    <w:rPr>
      <w:rFonts w:ascii="Arial" w:eastAsia="Times New Roman" w:hAnsi="Arial" w:cs="Times New Roman"/>
      <w:b/>
      <w:sz w:val="24"/>
      <w:szCs w:val="24"/>
    </w:rPr>
  </w:style>
  <w:style w:type="character" w:customStyle="1" w:styleId="TekstpodstawowyZnak">
    <w:name w:val="Tekst podstawowy Znak"/>
    <w:aliases w:val="Znak Znak Znak Znak Znak,Znak Znak Znak Znak1"/>
    <w:basedOn w:val="Domylnaczcionkaakapitu"/>
    <w:link w:val="Tekstpodstawowy"/>
    <w:locked/>
    <w:rsid w:val="006A3006"/>
    <w:rPr>
      <w:sz w:val="24"/>
      <w:lang w:val="x-none" w:eastAsia="x-none"/>
    </w:rPr>
  </w:style>
  <w:style w:type="paragraph" w:styleId="Tekstpodstawowy">
    <w:name w:val="Body Text"/>
    <w:aliases w:val="Znak Znak Znak Znak,Znak Znak Znak"/>
    <w:basedOn w:val="Normalny"/>
    <w:link w:val="TekstpodstawowyZnak"/>
    <w:unhideWhenUsed/>
    <w:rsid w:val="006A3006"/>
    <w:pPr>
      <w:spacing w:after="0" w:line="360" w:lineRule="auto"/>
      <w:jc w:val="both"/>
    </w:pPr>
    <w:rPr>
      <w:sz w:val="24"/>
      <w:lang w:val="x-none" w:eastAsia="x-none"/>
    </w:rPr>
  </w:style>
  <w:style w:type="character" w:customStyle="1" w:styleId="TekstpodstawowyZnak1">
    <w:name w:val="Tekst podstawowy Znak1"/>
    <w:basedOn w:val="Domylnaczcionkaakapitu"/>
    <w:uiPriority w:val="99"/>
    <w:semiHidden/>
    <w:rsid w:val="006A3006"/>
  </w:style>
  <w:style w:type="character" w:customStyle="1" w:styleId="Nagwek3Znak">
    <w:name w:val="Nagłówek 3 Znak"/>
    <w:basedOn w:val="Domylnaczcionkaakapitu"/>
    <w:link w:val="Nagwek3"/>
    <w:uiPriority w:val="9"/>
    <w:rsid w:val="00AE48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E4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E488E"/>
    <w:rPr>
      <w:b/>
      <w:bCs/>
    </w:rPr>
  </w:style>
  <w:style w:type="character" w:styleId="Uwydatnienie">
    <w:name w:val="Emphasis"/>
    <w:basedOn w:val="Domylnaczcionkaakapitu"/>
    <w:uiPriority w:val="20"/>
    <w:qFormat/>
    <w:rsid w:val="00AE488E"/>
    <w:rPr>
      <w:i/>
      <w:iCs/>
    </w:rPr>
  </w:style>
  <w:style w:type="paragraph" w:customStyle="1" w:styleId="isselectedend">
    <w:name w:val="isselectedend"/>
    <w:basedOn w:val="Normalny"/>
    <w:rsid w:val="00FA4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g.edu.pl" TargetMode="External"/><Relationship Id="rId2" Type="http://schemas.openxmlformats.org/officeDocument/2006/relationships/hyperlink" Target="mailto:dziekanat.wimio@pg.edu.pl" TargetMode="External"/><Relationship Id="rId1" Type="http://schemas.openxmlformats.org/officeDocument/2006/relationships/image" Target="media/image2.jpeg"/><Relationship Id="rId5" Type="http://schemas.openxmlformats.org/officeDocument/2006/relationships/hyperlink" Target="http://www.pg.edu.pl" TargetMode="External"/><Relationship Id="rId4" Type="http://schemas.openxmlformats.org/officeDocument/2006/relationships/hyperlink" Target="mailto:dziekanat.wimio@pg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oletta\Documents\Niestandardowe%20szablony%20pakietu%20Office\Szablon%20Dziekanat%20WIMiO_2503202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5F6D5-5113-452E-BD69-ECAF4E6B7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Dziekanat WIMiO_25032022</Template>
  <TotalTime>1</TotalTime>
  <Pages>1</Pages>
  <Words>49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Wioletta</dc:creator>
  <cp:lastModifiedBy>Marta</cp:lastModifiedBy>
  <cp:revision>2</cp:revision>
  <cp:lastPrinted>2026-02-12T10:56:00Z</cp:lastPrinted>
  <dcterms:created xsi:type="dcterms:W3CDTF">2026-02-18T13:00:00Z</dcterms:created>
  <dcterms:modified xsi:type="dcterms:W3CDTF">2026-02-18T13:00:00Z</dcterms:modified>
</cp:coreProperties>
</file>